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Pr="00E6575F" w:rsidRDefault="001230A6" w:rsidP="00E6575F">
      <w:pPr>
        <w:spacing w:after="0" w:line="240" w:lineRule="auto"/>
        <w:ind w:left="720" w:hanging="1004"/>
        <w:jc w:val="center"/>
        <w:rPr>
          <w:rFonts w:ascii="Times New Roman" w:hAnsi="Times New Roman"/>
          <w:sz w:val="28"/>
          <w:szCs w:val="28"/>
        </w:rPr>
      </w:pPr>
      <w:r w:rsidRPr="00E6575F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1230A6" w:rsidRPr="00E6575F" w:rsidRDefault="001230A6" w:rsidP="00E6575F">
      <w:pPr>
        <w:spacing w:after="0" w:line="240" w:lineRule="auto"/>
        <w:ind w:left="720" w:hanging="1004"/>
        <w:jc w:val="center"/>
        <w:rPr>
          <w:rFonts w:ascii="Times New Roman" w:hAnsi="Times New Roman"/>
          <w:sz w:val="28"/>
          <w:szCs w:val="28"/>
        </w:rPr>
      </w:pPr>
      <w:r w:rsidRPr="00E6575F">
        <w:rPr>
          <w:rFonts w:ascii="Times New Roman" w:hAnsi="Times New Roman"/>
          <w:sz w:val="28"/>
          <w:szCs w:val="28"/>
        </w:rPr>
        <w:t>«Детский сад № 109 комбинированного вида»</w:t>
      </w:r>
    </w:p>
    <w:p w:rsidR="001230A6" w:rsidRPr="00E6575F" w:rsidRDefault="001230A6" w:rsidP="00E6575F">
      <w:pPr>
        <w:spacing w:after="0" w:line="240" w:lineRule="auto"/>
        <w:ind w:left="720" w:hanging="1004"/>
        <w:jc w:val="center"/>
        <w:rPr>
          <w:rFonts w:ascii="Times New Roman" w:hAnsi="Times New Roman"/>
          <w:sz w:val="28"/>
          <w:szCs w:val="28"/>
        </w:rPr>
      </w:pPr>
      <w:r w:rsidRPr="00E6575F">
        <w:rPr>
          <w:rFonts w:ascii="Times New Roman" w:hAnsi="Times New Roman"/>
          <w:sz w:val="28"/>
          <w:szCs w:val="28"/>
        </w:rPr>
        <w:t xml:space="preserve"> Советского района города Казани</w:t>
      </w: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E6575F">
      <w:pPr>
        <w:ind w:left="720" w:hanging="1004"/>
        <w:rPr>
          <w:sz w:val="28"/>
          <w:szCs w:val="28"/>
        </w:rPr>
      </w:pPr>
    </w:p>
    <w:p w:rsidR="001230A6" w:rsidRDefault="001230A6" w:rsidP="00CF3C16">
      <w:pPr>
        <w:spacing w:after="120" w:line="2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E6575F">
        <w:rPr>
          <w:rFonts w:ascii="Times New Roman" w:hAnsi="Times New Roman"/>
          <w:b/>
          <w:sz w:val="36"/>
          <w:szCs w:val="36"/>
        </w:rPr>
        <w:t>«Р</w:t>
      </w:r>
      <w:r>
        <w:rPr>
          <w:rFonts w:ascii="Times New Roman" w:hAnsi="Times New Roman"/>
          <w:b/>
          <w:sz w:val="36"/>
          <w:szCs w:val="36"/>
        </w:rPr>
        <w:t xml:space="preserve">ЕАЛИЗАЦИЯ </w:t>
      </w:r>
      <w:r w:rsidRPr="00E6575F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ЗДОРОВЬЕСБЕРЕГАЮЩИХ</w:t>
      </w:r>
    </w:p>
    <w:p w:rsidR="001230A6" w:rsidRDefault="001230A6" w:rsidP="00CF3C16">
      <w:pPr>
        <w:spacing w:after="120" w:line="2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ТЕХНОЛОГИЙ</w:t>
      </w:r>
      <w:r w:rsidRPr="00E6575F">
        <w:rPr>
          <w:rFonts w:ascii="Times New Roman" w:hAnsi="Times New Roman"/>
          <w:b/>
          <w:sz w:val="36"/>
          <w:szCs w:val="36"/>
        </w:rPr>
        <w:t xml:space="preserve">, </w:t>
      </w:r>
      <w:r>
        <w:rPr>
          <w:rFonts w:ascii="Times New Roman" w:hAnsi="Times New Roman"/>
          <w:b/>
          <w:sz w:val="36"/>
          <w:szCs w:val="36"/>
        </w:rPr>
        <w:t>НАПРАВЛЕННЫХ  НА</w:t>
      </w:r>
    </w:p>
    <w:p w:rsidR="001230A6" w:rsidRPr="00E6575F" w:rsidRDefault="001230A6" w:rsidP="00CF3C16">
      <w:pPr>
        <w:spacing w:after="120" w:line="2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ОЗДОРОВЛЕНИЕ  И  РАЗВИТИЕ  РЕБЕНКА</w:t>
      </w:r>
    </w:p>
    <w:p w:rsidR="001230A6" w:rsidRPr="00E6575F" w:rsidRDefault="001230A6" w:rsidP="00CF3C16">
      <w:pPr>
        <w:spacing w:after="120" w:line="2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  УСЛОВИЯХ  ДЕТСКОГО  САДА</w:t>
      </w:r>
      <w:r w:rsidRPr="00E6575F">
        <w:rPr>
          <w:rFonts w:ascii="Times New Roman" w:hAnsi="Times New Roman"/>
          <w:b/>
          <w:sz w:val="36"/>
          <w:szCs w:val="36"/>
        </w:rPr>
        <w:t>»</w:t>
      </w:r>
    </w:p>
    <w:p w:rsidR="001230A6" w:rsidRDefault="001230A6" w:rsidP="00CF3C16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Pr="00CF3C16" w:rsidRDefault="001230A6" w:rsidP="00CF3C16">
      <w:pPr>
        <w:spacing w:after="120" w:line="240" w:lineRule="auto"/>
        <w:ind w:left="720" w:hanging="1004"/>
        <w:jc w:val="right"/>
        <w:rPr>
          <w:rFonts w:ascii="Times New Roman" w:hAnsi="Times New Roman"/>
          <w:sz w:val="28"/>
          <w:szCs w:val="28"/>
        </w:rPr>
      </w:pPr>
      <w:r w:rsidRPr="00CF3C16">
        <w:rPr>
          <w:rFonts w:ascii="Times New Roman" w:hAnsi="Times New Roman"/>
          <w:sz w:val="28"/>
          <w:szCs w:val="28"/>
        </w:rPr>
        <w:t xml:space="preserve">                                        Мухаметова Наталия Владимировна</w:t>
      </w:r>
    </w:p>
    <w:p w:rsidR="001230A6" w:rsidRPr="00CF3C16" w:rsidRDefault="001230A6" w:rsidP="00CF3C16">
      <w:pPr>
        <w:spacing w:after="120" w:line="240" w:lineRule="auto"/>
        <w:ind w:left="720" w:hanging="1004"/>
        <w:jc w:val="right"/>
        <w:rPr>
          <w:rFonts w:ascii="Times New Roman" w:hAnsi="Times New Roman"/>
          <w:sz w:val="28"/>
          <w:szCs w:val="28"/>
        </w:rPr>
      </w:pPr>
      <w:r w:rsidRPr="00CF3C16">
        <w:rPr>
          <w:rFonts w:ascii="Times New Roman" w:hAnsi="Times New Roman"/>
          <w:sz w:val="28"/>
          <w:szCs w:val="28"/>
        </w:rPr>
        <w:t xml:space="preserve">инструктор по физической культуре, </w:t>
      </w:r>
    </w:p>
    <w:p w:rsidR="001230A6" w:rsidRPr="00CF3C16" w:rsidRDefault="001230A6" w:rsidP="00CF3C16">
      <w:pPr>
        <w:spacing w:after="120" w:line="240" w:lineRule="auto"/>
        <w:ind w:left="720" w:hanging="1004"/>
        <w:jc w:val="right"/>
        <w:rPr>
          <w:rFonts w:ascii="Times New Roman" w:hAnsi="Times New Roman"/>
          <w:sz w:val="28"/>
          <w:szCs w:val="28"/>
        </w:rPr>
      </w:pPr>
      <w:r w:rsidRPr="00CF3C16"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625C47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DC71AD">
      <w:pPr>
        <w:ind w:left="-850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91FAD">
        <w:rPr>
          <w:rFonts w:ascii="Times New Roman" w:hAnsi="Times New Roman"/>
          <w:sz w:val="28"/>
          <w:szCs w:val="28"/>
        </w:rPr>
        <w:tab/>
      </w:r>
      <w:r w:rsidRPr="00791FA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</w:t>
      </w:r>
      <w:r w:rsidRPr="00284E9A">
        <w:rPr>
          <w:rFonts w:ascii="Times New Roman" w:hAnsi="Times New Roman"/>
          <w:sz w:val="28"/>
          <w:szCs w:val="28"/>
        </w:rPr>
        <w:t>ациональн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284E9A">
        <w:rPr>
          <w:rFonts w:ascii="Times New Roman" w:hAnsi="Times New Roman"/>
          <w:sz w:val="28"/>
          <w:szCs w:val="28"/>
        </w:rPr>
        <w:t xml:space="preserve"> доктрин</w:t>
      </w:r>
      <w:r>
        <w:rPr>
          <w:rFonts w:ascii="Times New Roman" w:hAnsi="Times New Roman"/>
          <w:sz w:val="28"/>
          <w:szCs w:val="28"/>
        </w:rPr>
        <w:t>а</w:t>
      </w:r>
      <w:r w:rsidRPr="00284E9A">
        <w:rPr>
          <w:rFonts w:ascii="Times New Roman" w:hAnsi="Times New Roman"/>
          <w:sz w:val="28"/>
          <w:szCs w:val="28"/>
        </w:rPr>
        <w:t xml:space="preserve"> Российско</w:t>
      </w:r>
      <w:r>
        <w:rPr>
          <w:rFonts w:ascii="Times New Roman" w:hAnsi="Times New Roman"/>
          <w:sz w:val="28"/>
          <w:szCs w:val="28"/>
        </w:rPr>
        <w:t>го</w:t>
      </w:r>
      <w:r w:rsidRPr="00284E9A">
        <w:rPr>
          <w:rFonts w:ascii="Times New Roman" w:hAnsi="Times New Roman"/>
          <w:sz w:val="28"/>
          <w:szCs w:val="28"/>
        </w:rPr>
        <w:t xml:space="preserve"> образования </w:t>
      </w:r>
      <w:r>
        <w:rPr>
          <w:rFonts w:ascii="Times New Roman" w:hAnsi="Times New Roman"/>
          <w:sz w:val="28"/>
          <w:szCs w:val="28"/>
        </w:rPr>
        <w:t>объявила</w:t>
      </w:r>
      <w:r w:rsidRPr="00284E9A">
        <w:rPr>
          <w:rFonts w:ascii="Times New Roman" w:hAnsi="Times New Roman"/>
          <w:sz w:val="28"/>
          <w:szCs w:val="28"/>
        </w:rPr>
        <w:t xml:space="preserve"> приоритетн</w:t>
      </w:r>
      <w:r>
        <w:rPr>
          <w:rFonts w:ascii="Times New Roman" w:hAnsi="Times New Roman"/>
          <w:sz w:val="28"/>
          <w:szCs w:val="28"/>
        </w:rPr>
        <w:t xml:space="preserve">ым направлением  - </w:t>
      </w:r>
      <w:r w:rsidRPr="00284E9A">
        <w:rPr>
          <w:rFonts w:ascii="Times New Roman" w:hAnsi="Times New Roman"/>
          <w:sz w:val="28"/>
          <w:szCs w:val="28"/>
        </w:rPr>
        <w:t xml:space="preserve"> </w:t>
      </w:r>
      <w:r w:rsidRPr="00670160">
        <w:rPr>
          <w:rFonts w:ascii="Times New Roman" w:hAnsi="Times New Roman"/>
          <w:b/>
          <w:sz w:val="28"/>
          <w:szCs w:val="28"/>
        </w:rPr>
        <w:t>здоровье нации</w:t>
      </w:r>
      <w:r>
        <w:rPr>
          <w:rFonts w:ascii="Times New Roman" w:hAnsi="Times New Roman"/>
          <w:sz w:val="28"/>
          <w:szCs w:val="28"/>
        </w:rPr>
        <w:t xml:space="preserve">.  На пути   к реализации этого важного  государственного заказа  дошкольное  образование  является не только самым первым, но и одним из самых важных звеньев в общей цепи образовательного процесса. </w:t>
      </w:r>
    </w:p>
    <w:p w:rsidR="001230A6" w:rsidRDefault="001230A6" w:rsidP="002D7244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</w:t>
      </w:r>
      <w:r w:rsidRPr="00791FAD">
        <w:rPr>
          <w:rFonts w:ascii="Times New Roman" w:hAnsi="Times New Roman"/>
          <w:sz w:val="28"/>
          <w:szCs w:val="28"/>
        </w:rPr>
        <w:t>сновой оздоровления всего общества</w:t>
      </w:r>
      <w:r>
        <w:rPr>
          <w:rFonts w:ascii="Times New Roman" w:hAnsi="Times New Roman"/>
          <w:sz w:val="28"/>
          <w:szCs w:val="28"/>
        </w:rPr>
        <w:t xml:space="preserve"> является, прежде всего,</w:t>
      </w:r>
      <w:r w:rsidRPr="005824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91FAD">
        <w:rPr>
          <w:rFonts w:ascii="Times New Roman" w:hAnsi="Times New Roman"/>
          <w:sz w:val="28"/>
          <w:szCs w:val="28"/>
        </w:rPr>
        <w:t xml:space="preserve">охранение и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1230A6" w:rsidRDefault="001230A6" w:rsidP="008641C0">
      <w:pPr>
        <w:spacing w:after="0" w:line="20" w:lineRule="atLeast"/>
        <w:ind w:left="-851" w:right="-284" w:firstLine="5"/>
        <w:contextualSpacing/>
        <w:rPr>
          <w:rFonts w:ascii="Times New Roman" w:hAnsi="Times New Roman"/>
          <w:sz w:val="28"/>
          <w:szCs w:val="28"/>
        </w:rPr>
      </w:pPr>
      <w:r w:rsidRPr="00791FAD">
        <w:rPr>
          <w:rFonts w:ascii="Times New Roman" w:hAnsi="Times New Roman"/>
          <w:sz w:val="28"/>
          <w:szCs w:val="28"/>
        </w:rPr>
        <w:t>укрепление з</w:t>
      </w:r>
      <w:r>
        <w:rPr>
          <w:rFonts w:ascii="Times New Roman" w:hAnsi="Times New Roman"/>
          <w:sz w:val="28"/>
          <w:szCs w:val="28"/>
        </w:rPr>
        <w:t xml:space="preserve">доровья подрастающего поколения. </w:t>
      </w:r>
      <w:r w:rsidRPr="008641C0">
        <w:rPr>
          <w:rFonts w:ascii="Times New Roman" w:hAnsi="Times New Roman"/>
          <w:b/>
          <w:bCs/>
          <w:sz w:val="28"/>
          <w:szCs w:val="28"/>
        </w:rPr>
        <w:t>Согласно исследованиям специалистов 75% болезней взрослых  заложены в детстве</w:t>
      </w:r>
      <w:r>
        <w:rPr>
          <w:rFonts w:ascii="Times New Roman" w:hAnsi="Times New Roman"/>
          <w:sz w:val="28"/>
          <w:szCs w:val="28"/>
        </w:rPr>
        <w:t>.</w:t>
      </w:r>
    </w:p>
    <w:p w:rsidR="001230A6" w:rsidRDefault="001230A6" w:rsidP="002E2CC6">
      <w:pPr>
        <w:ind w:left="-850" w:hang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1808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Улучшение демографических показателей в Российской Федерации к 200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1808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 не позволяет все же считать, что наметившийся рост рождаемости и снижение младенческой смертности  может привести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оздоровлению подрастающего поколения в целом. Наоборот, за последние 10 лет</w:t>
      </w:r>
      <w:r w:rsidRPr="00356B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808C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наблюдаются стойкие тенденции ухудшения состояния здоровья детей и подростков России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 </w:t>
      </w:r>
      <w:r w:rsidRPr="00356B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данным официальной статистики в РФ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356B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ровень заболеваемости у детей до 14 лет за последние 10 лет увеличилась на 50%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356B3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356B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15 – 17 лет возрос на 64%</w:t>
      </w:r>
      <w:r w:rsidRPr="00356B3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же касается детей 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дошкольного возраста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то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824A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данны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5824A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НИИ педиатрии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РФ на 2015 год  представляют следующую картину: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- 10%</w:t>
      </w:r>
      <w:r w:rsidRPr="005824A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дошкольного возраста приходят в школу абсолютно здоровыми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40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%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это 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с функциональными отклонениями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50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55%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составляют дети </w:t>
      </w:r>
      <w:r w:rsidRPr="00582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хроническими заболеваниями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Анализ состояния здоровья и физического развития детей нашего дошкольного учреждения также дает неутешительную картину: так на начало учебного года из 329 воспитанников, посещающих наш детский сад, лишь 42 ребенка (12,7%) являются абсолютно здоровыми, 262 ребенка (79,6%) относятся ко 2 группе здоровья, 22 ребенка (6,7%) – к третьей группе</w:t>
      </w:r>
      <w:r w:rsidRPr="00AC67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AC678D">
        <w:rPr>
          <w:rFonts w:ascii="Times New Roman" w:hAnsi="Times New Roman"/>
          <w:sz w:val="28"/>
          <w:szCs w:val="28"/>
        </w:rPr>
        <w:t xml:space="preserve"> Поэтому</w:t>
      </w:r>
      <w:r>
        <w:t xml:space="preserve"> </w:t>
      </w:r>
      <w:r w:rsidRPr="00AC678D">
        <w:rPr>
          <w:rFonts w:ascii="Times New Roman" w:hAnsi="Times New Roman"/>
          <w:sz w:val="28"/>
          <w:szCs w:val="28"/>
        </w:rPr>
        <w:t>охрана и укрепление здоровья детей</w:t>
      </w:r>
      <w:r>
        <w:rPr>
          <w:rFonts w:ascii="Times New Roman" w:hAnsi="Times New Roman"/>
          <w:sz w:val="28"/>
          <w:szCs w:val="28"/>
        </w:rPr>
        <w:t xml:space="preserve"> является одной </w:t>
      </w:r>
      <w:r w:rsidRPr="00AC678D">
        <w:rPr>
          <w:rFonts w:ascii="Times New Roman" w:hAnsi="Times New Roman"/>
          <w:sz w:val="28"/>
          <w:szCs w:val="28"/>
        </w:rPr>
        <w:t xml:space="preserve">из важнейших задач </w:t>
      </w:r>
      <w:r>
        <w:rPr>
          <w:rFonts w:ascii="Times New Roman" w:hAnsi="Times New Roman"/>
          <w:sz w:val="28"/>
          <w:szCs w:val="28"/>
        </w:rPr>
        <w:t>нашего дошкольного учреждения.</w:t>
      </w:r>
      <w:r w:rsidRPr="00AC678D"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AC678D">
      <w:pPr>
        <w:ind w:left="-850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AC678D">
        <w:rPr>
          <w:rFonts w:ascii="Times New Roman" w:hAnsi="Times New Roman"/>
          <w:sz w:val="28"/>
          <w:szCs w:val="28"/>
        </w:rPr>
        <w:t>Выдающийся педагог В.А. Сухомлинский подчеркивал, что от здоровья, жизнерадостности детей зависит их духовная жизнь, мировоззрение, умственное развитие, прочность знаний, вера в свои силы и всестороннее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1230A6" w:rsidRDefault="001230A6" w:rsidP="00AC678D">
      <w:pPr>
        <w:ind w:left="-850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Что же такое здоровье?  В «Словаре русского языка» С.И.Ожигова здоровье определяется как «Правильная, нормальная деятельность организма».  А  </w:t>
      </w:r>
      <w:r w:rsidRPr="00791FAD">
        <w:rPr>
          <w:rFonts w:ascii="Times New Roman" w:hAnsi="Times New Roman"/>
          <w:sz w:val="28"/>
          <w:szCs w:val="28"/>
        </w:rPr>
        <w:t xml:space="preserve">Всемирная организация здравоохранения дает следующее определение </w:t>
      </w:r>
      <w:r>
        <w:rPr>
          <w:rFonts w:ascii="Times New Roman" w:hAnsi="Times New Roman"/>
          <w:sz w:val="28"/>
          <w:szCs w:val="28"/>
        </w:rPr>
        <w:t>этому слову</w:t>
      </w:r>
      <w:r w:rsidRPr="00791FAD">
        <w:rPr>
          <w:rFonts w:ascii="Times New Roman" w:hAnsi="Times New Roman"/>
          <w:sz w:val="28"/>
          <w:szCs w:val="28"/>
        </w:rPr>
        <w:t>: «Здоровье – состояние телесного, душевного и социального благополучия, а не только отсутствие болезней и физических дефектов».</w:t>
      </w:r>
      <w:r>
        <w:rPr>
          <w:rFonts w:ascii="Times New Roman" w:hAnsi="Times New Roman"/>
          <w:sz w:val="28"/>
          <w:szCs w:val="28"/>
        </w:rPr>
        <w:t xml:space="preserve"> Поэтому проблему здоровья следует рассматривать в широком социальном аспекте.</w:t>
      </w:r>
      <w:r w:rsidRPr="00AC678D"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2E2CC6">
      <w:pPr>
        <w:ind w:left="-850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Важную роль в оздоровлении и развитии детей в рамках дошкольного учреждения играет физическое воспитание, которое  федеральный государственный образовательный стандарт ДО  рассматривает</w:t>
      </w:r>
      <w:r>
        <w:rPr>
          <w:rFonts w:ascii="Times New Roman" w:hAnsi="Times New Roman"/>
          <w:sz w:val="28"/>
          <w:szCs w:val="28"/>
        </w:rPr>
        <w:tab/>
        <w:t>сегодня</w:t>
      </w:r>
      <w:r>
        <w:rPr>
          <w:rFonts w:ascii="Times New Roman" w:hAnsi="Times New Roman"/>
          <w:sz w:val="28"/>
          <w:szCs w:val="28"/>
        </w:rPr>
        <w:tab/>
        <w:t xml:space="preserve">как важный аспект не только физического, но и интеллектуального, духовного и социального развития дошкольника. </w:t>
      </w:r>
    </w:p>
    <w:p w:rsidR="001230A6" w:rsidRDefault="001230A6" w:rsidP="0002179A">
      <w:pPr>
        <w:spacing w:after="0" w:line="20" w:lineRule="atLeast"/>
        <w:ind w:left="-850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230A6" w:rsidRDefault="001230A6" w:rsidP="002E2CC6">
      <w:pPr>
        <w:spacing w:after="0" w:line="20" w:lineRule="atLeast"/>
        <w:ind w:left="-85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выше изложенных задач и</w:t>
      </w:r>
      <w:r w:rsidRPr="00DC4E69">
        <w:rPr>
          <w:rFonts w:ascii="Times New Roman" w:hAnsi="Times New Roman"/>
          <w:sz w:val="28"/>
          <w:szCs w:val="28"/>
        </w:rPr>
        <w:t xml:space="preserve"> создания единой системы образовательно-оздоровительного процесса определен один из универсальных методов, который помогает в умственном и физическом развитии ребенка - </w:t>
      </w:r>
      <w:r w:rsidRPr="00DC4E69">
        <w:rPr>
          <w:rFonts w:ascii="Times New Roman" w:hAnsi="Times New Roman"/>
          <w:b/>
          <w:sz w:val="28"/>
          <w:szCs w:val="28"/>
        </w:rPr>
        <w:t>кинезиология</w:t>
      </w:r>
      <w:r>
        <w:rPr>
          <w:rFonts w:ascii="Times New Roman" w:hAnsi="Times New Roman"/>
          <w:sz w:val="28"/>
          <w:szCs w:val="28"/>
        </w:rPr>
        <w:t>.</w:t>
      </w:r>
    </w:p>
    <w:p w:rsidR="001230A6" w:rsidRDefault="001230A6" w:rsidP="0002179A">
      <w:pPr>
        <w:spacing w:after="0" w:line="20" w:lineRule="atLeast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Кинезиология </w:t>
      </w:r>
      <w:r w:rsidRPr="00DC4E69">
        <w:rPr>
          <w:rFonts w:ascii="Times New Roman" w:hAnsi="Times New Roman"/>
          <w:sz w:val="28"/>
          <w:szCs w:val="28"/>
        </w:rPr>
        <w:t xml:space="preserve"> - наука о развитии умственных способностей и физического здоровья через определенные двигательные упражнения. </w:t>
      </w:r>
      <w:r>
        <w:rPr>
          <w:rFonts w:ascii="Times New Roman" w:hAnsi="Times New Roman"/>
          <w:sz w:val="28"/>
          <w:szCs w:val="28"/>
        </w:rPr>
        <w:t>В</w:t>
      </w:r>
      <w:r w:rsidRPr="00DC4E69">
        <w:rPr>
          <w:rFonts w:ascii="Times New Roman" w:hAnsi="Times New Roman"/>
          <w:sz w:val="28"/>
          <w:szCs w:val="28"/>
        </w:rPr>
        <w:t xml:space="preserve"> настоящее время </w:t>
      </w:r>
      <w:r>
        <w:rPr>
          <w:rFonts w:ascii="Times New Roman" w:hAnsi="Times New Roman"/>
          <w:sz w:val="28"/>
          <w:szCs w:val="28"/>
        </w:rPr>
        <w:t xml:space="preserve"> эта технология </w:t>
      </w:r>
      <w:r w:rsidRPr="00DC4E69">
        <w:rPr>
          <w:rFonts w:ascii="Times New Roman" w:hAnsi="Times New Roman"/>
          <w:sz w:val="28"/>
          <w:szCs w:val="28"/>
        </w:rPr>
        <w:t>представляет одно из самых быстро развивающихся и наиболее интересных направлений современного естественного оздоровления. В основном она направлена на активизацию различных отделов коры больших полушарий, что позволяет развивать способности человека.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02179A">
      <w:pPr>
        <w:spacing w:after="0" w:line="20" w:lineRule="atLeast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Результаты исследований ученых Института физиологии детей и подростков РАН показывают, что 85 - 90% отстающих в школе детей отстают не из-за лени, а из-за недоразвития функций мозга и по причине плохого состояния здоровья.</w:t>
      </w:r>
      <w:r w:rsidRPr="00DC4E69">
        <w:rPr>
          <w:rFonts w:ascii="Times New Roman" w:hAnsi="Times New Roman"/>
          <w:sz w:val="28"/>
          <w:szCs w:val="28"/>
        </w:rPr>
        <w:t xml:space="preserve"> Поэтому использование кинезиологических упражнений в период подготовки ребѐнка к школе это важный и необходимый процесс. </w:t>
      </w:r>
      <w:r>
        <w:rPr>
          <w:rFonts w:ascii="Times New Roman" w:hAnsi="Times New Roman"/>
          <w:sz w:val="28"/>
          <w:szCs w:val="28"/>
        </w:rPr>
        <w:tab/>
      </w:r>
      <w:r w:rsidRPr="00DC4E69"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02179A">
      <w:pPr>
        <w:spacing w:after="0" w:line="240" w:lineRule="auto"/>
        <w:ind w:left="-851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Pr="00791FAD">
        <w:rPr>
          <w:rFonts w:ascii="Times New Roman" w:hAnsi="Times New Roman"/>
          <w:sz w:val="28"/>
          <w:szCs w:val="28"/>
        </w:rPr>
        <w:tab/>
      </w:r>
      <w:r w:rsidRPr="00791FAD">
        <w:rPr>
          <w:rFonts w:ascii="Times New Roman" w:hAnsi="Times New Roman"/>
          <w:sz w:val="28"/>
          <w:szCs w:val="28"/>
        </w:rPr>
        <w:tab/>
      </w:r>
      <w:r w:rsidRPr="00791FAD">
        <w:rPr>
          <w:rFonts w:ascii="Times New Roman" w:hAnsi="Times New Roman"/>
          <w:sz w:val="28"/>
          <w:szCs w:val="28"/>
        </w:rPr>
        <w:tab/>
        <w:t xml:space="preserve">Истоки кинезиологии можно найти почти во всех известных философских системах древности и прогрессивных течениях современности. </w:t>
      </w:r>
      <w:r w:rsidRPr="00CB6BFB">
        <w:rPr>
          <w:rFonts w:ascii="Times New Roman" w:hAnsi="Times New Roman"/>
          <w:sz w:val="28"/>
          <w:szCs w:val="28"/>
        </w:rPr>
        <w:t>Кинезиологическими движениями пользовались Гиппократ и Аристотель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442C">
        <w:rPr>
          <w:rFonts w:ascii="Times New Roman" w:hAnsi="Times New Roman"/>
          <w:sz w:val="28"/>
          <w:szCs w:val="28"/>
        </w:rPr>
        <w:t xml:space="preserve"> Конфуция</w:t>
      </w:r>
      <w:r>
        <w:rPr>
          <w:rFonts w:ascii="Times New Roman" w:hAnsi="Times New Roman"/>
          <w:sz w:val="28"/>
          <w:szCs w:val="28"/>
        </w:rPr>
        <w:t xml:space="preserve"> и  </w:t>
      </w:r>
      <w:r w:rsidRPr="00E9442C">
        <w:rPr>
          <w:rFonts w:ascii="Times New Roman" w:hAnsi="Times New Roman"/>
          <w:sz w:val="28"/>
          <w:szCs w:val="28"/>
        </w:rPr>
        <w:t>древнеиндийск</w:t>
      </w:r>
      <w:r>
        <w:rPr>
          <w:rFonts w:ascii="Times New Roman" w:hAnsi="Times New Roman"/>
          <w:sz w:val="28"/>
          <w:szCs w:val="28"/>
        </w:rPr>
        <w:t>ие</w:t>
      </w:r>
      <w:r w:rsidRPr="00E9442C">
        <w:rPr>
          <w:rFonts w:ascii="Times New Roman" w:hAnsi="Times New Roman"/>
          <w:sz w:val="28"/>
          <w:szCs w:val="28"/>
        </w:rPr>
        <w:t xml:space="preserve"> йог</w:t>
      </w:r>
      <w:r>
        <w:rPr>
          <w:rFonts w:ascii="Times New Roman" w:hAnsi="Times New Roman"/>
          <w:sz w:val="28"/>
          <w:szCs w:val="28"/>
        </w:rPr>
        <w:t>и с</w:t>
      </w:r>
      <w:r w:rsidRPr="00E9442C">
        <w:rPr>
          <w:rFonts w:ascii="Times New Roman" w:hAnsi="Times New Roman"/>
          <w:sz w:val="28"/>
          <w:szCs w:val="28"/>
        </w:rPr>
        <w:t xml:space="preserve"> целью </w:t>
      </w:r>
      <w:r>
        <w:rPr>
          <w:rFonts w:ascii="Times New Roman" w:hAnsi="Times New Roman"/>
          <w:sz w:val="28"/>
          <w:szCs w:val="28"/>
        </w:rPr>
        <w:t xml:space="preserve">оздоровления организма и </w:t>
      </w:r>
      <w:r w:rsidRPr="00E9442C">
        <w:rPr>
          <w:rFonts w:ascii="Times New Roman" w:hAnsi="Times New Roman"/>
          <w:sz w:val="28"/>
          <w:szCs w:val="28"/>
        </w:rPr>
        <w:t xml:space="preserve"> обретени</w:t>
      </w:r>
      <w:r>
        <w:rPr>
          <w:rFonts w:ascii="Times New Roman" w:hAnsi="Times New Roman"/>
          <w:sz w:val="28"/>
          <w:szCs w:val="28"/>
        </w:rPr>
        <w:t>я</w:t>
      </w:r>
      <w:r w:rsidRPr="00E9442C">
        <w:rPr>
          <w:rFonts w:ascii="Times New Roman" w:hAnsi="Times New Roman"/>
          <w:sz w:val="28"/>
          <w:szCs w:val="28"/>
        </w:rPr>
        <w:t xml:space="preserve"> высших психофизических способностей.</w:t>
      </w:r>
      <w:r>
        <w:rPr>
          <w:rFonts w:ascii="Times New Roman" w:hAnsi="Times New Roman"/>
          <w:sz w:val="28"/>
          <w:szCs w:val="28"/>
        </w:rPr>
        <w:t xml:space="preserve"> Современная кинезиология, как оздоравливающая и обучающая технология  сформировалась  во второй половине  двадцатого века и  сегодня успешно  используется во всем мире  и   </w:t>
      </w:r>
      <w:r w:rsidRPr="00E9442C">
        <w:rPr>
          <w:rFonts w:ascii="Times New Roman" w:hAnsi="Times New Roman"/>
          <w:sz w:val="28"/>
          <w:szCs w:val="28"/>
        </w:rPr>
        <w:t>как эффективная методика, позволяющая выявить скрытые способности ребенка и расширить границы его возможностей, и  как средство помощи детям с проблемами в развитии</w:t>
      </w:r>
      <w:r w:rsidRPr="00101440">
        <w:rPr>
          <w:rFonts w:ascii="Times New Roman" w:hAnsi="Times New Roman"/>
          <w:b/>
          <w:sz w:val="28"/>
          <w:szCs w:val="28"/>
        </w:rPr>
        <w:t>.</w:t>
      </w:r>
      <w:r w:rsidRPr="00791FAD">
        <w:rPr>
          <w:rFonts w:ascii="Times New Roman" w:hAnsi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DC4E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Основная цель кинезиологии</w:t>
      </w:r>
      <w:r w:rsidRPr="00822A83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822A83">
        <w:rPr>
          <w:rFonts w:ascii="Times New Roman" w:hAnsi="Times New Roman"/>
          <w:sz w:val="28"/>
          <w:szCs w:val="28"/>
          <w:shd w:val="clear" w:color="auto" w:fill="FFFFFF"/>
        </w:rPr>
        <w:t>азвитие межполушарного в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заимодей</w:t>
      </w:r>
      <w:r w:rsidRPr="00822A83">
        <w:rPr>
          <w:rFonts w:ascii="Times New Roman" w:hAnsi="Times New Roman"/>
          <w:sz w:val="28"/>
          <w:szCs w:val="28"/>
          <w:shd w:val="clear" w:color="auto" w:fill="FFFFFF"/>
        </w:rPr>
        <w:t>ствия, способствующе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</w:t>
      </w:r>
      <w:r w:rsidRPr="00822A83">
        <w:rPr>
          <w:rFonts w:ascii="Times New Roman" w:hAnsi="Times New Roman"/>
          <w:sz w:val="28"/>
          <w:szCs w:val="28"/>
          <w:shd w:val="clear" w:color="auto" w:fill="FFFFFF"/>
        </w:rPr>
        <w:t xml:space="preserve"> активизации мыслительной деятельности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</w:rPr>
        <w:t xml:space="preserve">Единство мозга складывается из деятельности двух полушарий, тесно связанных между собой системой </w:t>
      </w:r>
      <w:r w:rsidRPr="00791FAD">
        <w:rPr>
          <w:rFonts w:ascii="Times New Roman" w:hAnsi="Times New Roman"/>
          <w:b/>
          <w:sz w:val="28"/>
          <w:szCs w:val="28"/>
        </w:rPr>
        <w:t>нервных волокон</w:t>
      </w:r>
      <w:r w:rsidRPr="00791FAD">
        <w:rPr>
          <w:rFonts w:ascii="Times New Roman" w:hAnsi="Times New Roman"/>
          <w:sz w:val="28"/>
          <w:szCs w:val="28"/>
        </w:rPr>
        <w:t xml:space="preserve"> или так называемым </w:t>
      </w:r>
      <w:r w:rsidRPr="00791FAD">
        <w:rPr>
          <w:rFonts w:ascii="Times New Roman" w:hAnsi="Times New Roman"/>
          <w:b/>
          <w:sz w:val="28"/>
          <w:szCs w:val="28"/>
        </w:rPr>
        <w:t xml:space="preserve">мозолистым телом.  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>Основное развитие межполушарных связей формируется  к 7-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8 - 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>ми  годам.</w:t>
      </w:r>
      <w:r w:rsidRPr="00791FAD">
        <w:rPr>
          <w:rFonts w:ascii="Times New Roman" w:hAnsi="Times New Roman"/>
          <w:i/>
          <w:sz w:val="28"/>
          <w:szCs w:val="28"/>
          <w:shd w:val="clear" w:color="auto" w:fill="FFFFFF"/>
        </w:rPr>
        <w:tab/>
      </w:r>
    </w:p>
    <w:p w:rsidR="001230A6" w:rsidRPr="00EA0B72" w:rsidRDefault="001230A6" w:rsidP="0002179A">
      <w:pPr>
        <w:spacing w:after="0" w:line="240" w:lineRule="auto"/>
        <w:ind w:left="-851"/>
        <w:jc w:val="both"/>
      </w:pPr>
      <w:r w:rsidRPr="003D2F4F">
        <w:rPr>
          <w:rFonts w:ascii="Verdana" w:hAnsi="Verdana"/>
          <w:color w:val="1E0B16"/>
          <w:sz w:val="18"/>
          <w:szCs w:val="18"/>
          <w:lang w:eastAsia="ru-RU"/>
        </w:rPr>
        <w:t xml:space="preserve"> </w:t>
      </w:r>
    </w:p>
    <w:p w:rsidR="001230A6" w:rsidRPr="00791FAD" w:rsidRDefault="001230A6" w:rsidP="00625C47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 xml:space="preserve">При нарушении мозолистого тела оба полушария начинают работать без связи, что ведет к нарушению у ребенка пространственной ориентации, зрительного и слухового  восприятия, адекватного эмоционального состояния, затрудняется формирование произвольного поведения и развитие  навыков, необходимых для успешного обучения в школе.  Вот почему так необходимо создать условия для развития мозолистого тела именно в дошкольном возрасте. Для решения этой проблемы педагоги всего мира сегодня успешно использую  </w:t>
      </w:r>
      <w:r w:rsidRPr="00791FA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кинезиологические  упражнения. </w:t>
      </w:r>
    </w:p>
    <w:p w:rsidR="001230A6" w:rsidRDefault="001230A6" w:rsidP="0002179A">
      <w:pPr>
        <w:spacing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791FAD"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1230A6" w:rsidRDefault="001230A6" w:rsidP="002E2CC6">
      <w:pPr>
        <w:spacing w:after="0" w:line="20" w:lineRule="atLeast"/>
        <w:ind w:left="-993" w:right="-284" w:firstLine="993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791FAD">
        <w:rPr>
          <w:rFonts w:ascii="Times New Roman" w:hAnsi="Times New Roman"/>
          <w:sz w:val="28"/>
          <w:szCs w:val="28"/>
          <w:shd w:val="clear" w:color="auto" w:fill="FFFFFF"/>
        </w:rPr>
        <w:t xml:space="preserve">Впервые комплексы кинезиологических  упражнений были разработаны американским ученым Полом Деннисоном  в 1977 году в программе «Гимнастика Мозга».  </w:t>
      </w:r>
      <w:r w:rsidRPr="00413781">
        <w:rPr>
          <w:rFonts w:ascii="Times New Roman" w:hAnsi="Times New Roman"/>
          <w:sz w:val="28"/>
          <w:szCs w:val="28"/>
        </w:rPr>
        <w:t>В 1987 году была основана Организация Образовательной Кинезиологии.  Гимнастика Мозга начала распространяться по всему миру и принесла замечательные результаты в развитии уч</w:t>
      </w:r>
      <w:r>
        <w:rPr>
          <w:rFonts w:ascii="Times New Roman" w:hAnsi="Times New Roman"/>
          <w:sz w:val="28"/>
          <w:szCs w:val="28"/>
        </w:rPr>
        <w:t xml:space="preserve">ащихся </w:t>
      </w:r>
      <w:r w:rsidRPr="00413781">
        <w:rPr>
          <w:rFonts w:ascii="Times New Roman" w:hAnsi="Times New Roman"/>
          <w:sz w:val="28"/>
          <w:szCs w:val="28"/>
        </w:rPr>
        <w:t>как общих, так и специальных учебных заведений.</w:t>
      </w:r>
      <w:r w:rsidRPr="0041378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1230A6" w:rsidRDefault="001230A6" w:rsidP="002E2CC6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F62C15">
        <w:rPr>
          <w:rFonts w:ascii="Times New Roman" w:hAnsi="Times New Roman"/>
          <w:sz w:val="28"/>
          <w:szCs w:val="28"/>
        </w:rPr>
        <w:t xml:space="preserve">Огромная польза и привлекательность </w:t>
      </w:r>
      <w:r>
        <w:rPr>
          <w:rFonts w:ascii="Times New Roman" w:hAnsi="Times New Roman"/>
          <w:sz w:val="28"/>
          <w:szCs w:val="28"/>
        </w:rPr>
        <w:t xml:space="preserve">гимнастики  мозга </w:t>
      </w:r>
      <w:r w:rsidRPr="00F62C15">
        <w:rPr>
          <w:rFonts w:ascii="Times New Roman" w:hAnsi="Times New Roman"/>
          <w:sz w:val="28"/>
          <w:szCs w:val="28"/>
        </w:rPr>
        <w:t xml:space="preserve"> состоит в её простоте и практичности. </w:t>
      </w:r>
      <w:r>
        <w:rPr>
          <w:rFonts w:ascii="Times New Roman" w:hAnsi="Times New Roman"/>
          <w:sz w:val="28"/>
          <w:szCs w:val="28"/>
        </w:rPr>
        <w:t>Э</w:t>
      </w:r>
      <w:r w:rsidRPr="00F62C15">
        <w:rPr>
          <w:rFonts w:ascii="Times New Roman" w:hAnsi="Times New Roman"/>
          <w:sz w:val="28"/>
          <w:szCs w:val="28"/>
        </w:rPr>
        <w:t>ти упражнения мож</w:t>
      </w:r>
      <w:r>
        <w:rPr>
          <w:rFonts w:ascii="Times New Roman" w:hAnsi="Times New Roman"/>
          <w:sz w:val="28"/>
          <w:szCs w:val="28"/>
        </w:rPr>
        <w:t>но</w:t>
      </w:r>
      <w:r w:rsidRPr="00F62C15">
        <w:rPr>
          <w:rFonts w:ascii="Times New Roman" w:hAnsi="Times New Roman"/>
          <w:sz w:val="28"/>
          <w:szCs w:val="28"/>
        </w:rPr>
        <w:t xml:space="preserve"> выполнять в любое время и в любом месте, для повышения эффективности </w:t>
      </w:r>
      <w:r>
        <w:rPr>
          <w:rFonts w:ascii="Times New Roman" w:hAnsi="Times New Roman"/>
          <w:sz w:val="28"/>
          <w:szCs w:val="28"/>
        </w:rPr>
        <w:t>любой деятельности</w:t>
      </w:r>
      <w:r w:rsidRPr="00F62C15">
        <w:rPr>
          <w:rFonts w:ascii="Times New Roman" w:hAnsi="Times New Roman"/>
          <w:sz w:val="28"/>
          <w:szCs w:val="28"/>
        </w:rPr>
        <w:t>.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62C15">
        <w:rPr>
          <w:rFonts w:ascii="Times New Roman" w:hAnsi="Times New Roman"/>
          <w:sz w:val="28"/>
          <w:szCs w:val="28"/>
        </w:rPr>
        <w:t xml:space="preserve"> Главная идея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2C15">
        <w:rPr>
          <w:rFonts w:ascii="Times New Roman" w:hAnsi="Times New Roman"/>
          <w:sz w:val="28"/>
          <w:szCs w:val="28"/>
        </w:rPr>
        <w:t xml:space="preserve"> кинезиологи</w:t>
      </w:r>
      <w:r>
        <w:rPr>
          <w:rFonts w:ascii="Times New Roman" w:hAnsi="Times New Roman"/>
          <w:sz w:val="28"/>
          <w:szCs w:val="28"/>
        </w:rPr>
        <w:t>и</w:t>
      </w:r>
      <w:r w:rsidRPr="00F62C15">
        <w:rPr>
          <w:rFonts w:ascii="Times New Roman" w:hAnsi="Times New Roman"/>
          <w:sz w:val="28"/>
          <w:szCs w:val="28"/>
        </w:rPr>
        <w:t xml:space="preserve"> такова – развивающая работа должна быть направлена от движения к мышлению, а не наоборот. Все движения комплексов ГМ воздействуют на различные системы управления организмом</w:t>
      </w:r>
      <w:r>
        <w:rPr>
          <w:rFonts w:ascii="Times New Roman" w:hAnsi="Times New Roman"/>
          <w:sz w:val="28"/>
          <w:szCs w:val="28"/>
        </w:rPr>
        <w:t>,</w:t>
      </w:r>
      <w:r w:rsidRPr="00F62C15">
        <w:rPr>
          <w:rFonts w:ascii="Times New Roman" w:hAnsi="Times New Roman"/>
          <w:sz w:val="28"/>
          <w:szCs w:val="28"/>
        </w:rPr>
        <w:t xml:space="preserve"> 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>помогают управлять своей эмоциональной, физической и умственной жизнью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6D7EB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>Систематическое включение кинезиологических упражнений в педагогический процесс способствует:</w:t>
      </w:r>
    </w:p>
    <w:p w:rsidR="001230A6" w:rsidRDefault="001230A6" w:rsidP="00DE6E89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D39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8D3908">
        <w:rPr>
          <w:rFonts w:ascii="Times New Roman" w:hAnsi="Times New Roman"/>
          <w:sz w:val="28"/>
          <w:szCs w:val="28"/>
        </w:rPr>
        <w:t>нтегрировать систему «тело – интеллект», гармонизировать работу левого</w:t>
      </w:r>
    </w:p>
    <w:p w:rsidR="001230A6" w:rsidRDefault="001230A6" w:rsidP="00DE6E89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D3908">
        <w:rPr>
          <w:rFonts w:ascii="Times New Roman" w:hAnsi="Times New Roman"/>
          <w:sz w:val="28"/>
          <w:szCs w:val="28"/>
        </w:rPr>
        <w:t>и правого полушарий;</w:t>
      </w:r>
    </w:p>
    <w:p w:rsidR="001230A6" w:rsidRDefault="001230A6" w:rsidP="00DE6E89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 у</w:t>
      </w:r>
      <w:r w:rsidRPr="008D3908">
        <w:rPr>
          <w:rFonts w:ascii="Times New Roman" w:hAnsi="Times New Roman"/>
          <w:sz w:val="28"/>
          <w:szCs w:val="28"/>
        </w:rPr>
        <w:t>лучшить работу долговременной и кратковременной памяти,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3908">
        <w:rPr>
          <w:rFonts w:ascii="Times New Roman" w:hAnsi="Times New Roman"/>
          <w:sz w:val="28"/>
          <w:szCs w:val="28"/>
        </w:rPr>
        <w:t xml:space="preserve">концентрации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1230A6" w:rsidRDefault="001230A6" w:rsidP="00DE6E89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D3908">
        <w:rPr>
          <w:rFonts w:ascii="Times New Roman" w:hAnsi="Times New Roman"/>
          <w:sz w:val="28"/>
          <w:szCs w:val="28"/>
        </w:rPr>
        <w:t>внимания, формирование абстрактного мышления</w:t>
      </w:r>
      <w:r>
        <w:rPr>
          <w:rFonts w:ascii="Times New Roman" w:hAnsi="Times New Roman"/>
          <w:sz w:val="28"/>
          <w:szCs w:val="28"/>
        </w:rPr>
        <w:t>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 в</w:t>
      </w:r>
      <w:r w:rsidRPr="008D3908">
        <w:rPr>
          <w:rFonts w:ascii="Times New Roman" w:hAnsi="Times New Roman"/>
          <w:sz w:val="28"/>
          <w:szCs w:val="28"/>
        </w:rPr>
        <w:t>осстанавливать работоспособность и продуктивность</w:t>
      </w:r>
      <w:r>
        <w:rPr>
          <w:rFonts w:ascii="Times New Roman" w:hAnsi="Times New Roman"/>
          <w:sz w:val="28"/>
          <w:szCs w:val="28"/>
        </w:rPr>
        <w:t>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 w:rsidRPr="008D3908">
        <w:rPr>
          <w:rFonts w:ascii="Times New Roman" w:hAnsi="Times New Roman"/>
          <w:sz w:val="28"/>
          <w:szCs w:val="28"/>
        </w:rPr>
        <w:t xml:space="preserve"> сформировать детям навыки самостоятельности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 w:rsidRPr="00DE6E89">
        <w:rPr>
          <w:rFonts w:ascii="Times New Roman" w:hAnsi="Times New Roman"/>
          <w:sz w:val="28"/>
          <w:szCs w:val="28"/>
          <w:shd w:val="clear" w:color="auto" w:fill="FFFFFF"/>
        </w:rPr>
        <w:t xml:space="preserve">       -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</w:t>
      </w:r>
      <w:r w:rsidRPr="00DE6E89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8D3908">
        <w:rPr>
          <w:rFonts w:ascii="Times New Roman" w:hAnsi="Times New Roman"/>
          <w:sz w:val="28"/>
          <w:szCs w:val="28"/>
        </w:rPr>
        <w:t>еализовать свой внутренний потенциал</w:t>
      </w:r>
      <w:r>
        <w:rPr>
          <w:rFonts w:ascii="Times New Roman" w:hAnsi="Times New Roman"/>
          <w:sz w:val="28"/>
          <w:szCs w:val="28"/>
        </w:rPr>
        <w:t>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</w:t>
      </w:r>
      <w:r w:rsidRPr="00DE6E89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DE6E89">
        <w:rPr>
          <w:rFonts w:ascii="Times New Roman" w:hAnsi="Times New Roman"/>
          <w:sz w:val="28"/>
          <w:szCs w:val="28"/>
        </w:rPr>
        <w:t> </w:t>
      </w:r>
      <w:r w:rsidRPr="008D39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8D3908">
        <w:rPr>
          <w:rFonts w:ascii="Times New Roman" w:hAnsi="Times New Roman"/>
          <w:sz w:val="28"/>
          <w:szCs w:val="28"/>
        </w:rPr>
        <w:t>асширять поля видения, умения слушать и слышать, чувствовать свое</w:t>
      </w:r>
      <w:r w:rsidRPr="006D7EB3">
        <w:rPr>
          <w:rFonts w:ascii="Times New Roman" w:hAnsi="Times New Roman"/>
          <w:sz w:val="28"/>
          <w:szCs w:val="28"/>
        </w:rPr>
        <w:t xml:space="preserve"> </w:t>
      </w:r>
      <w:r w:rsidRPr="008D3908">
        <w:rPr>
          <w:rFonts w:ascii="Times New Roman" w:hAnsi="Times New Roman"/>
          <w:sz w:val="28"/>
          <w:szCs w:val="28"/>
        </w:rPr>
        <w:t>тело;</w:t>
      </w:r>
    </w:p>
    <w:p w:rsidR="001230A6" w:rsidRDefault="001230A6" w:rsidP="009D0E0A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-  р</w:t>
      </w:r>
      <w:r w:rsidRPr="008D3908">
        <w:rPr>
          <w:rFonts w:ascii="Times New Roman" w:hAnsi="Times New Roman"/>
          <w:sz w:val="28"/>
          <w:szCs w:val="28"/>
        </w:rPr>
        <w:t>азвивать творческие способности, спортивные навыки;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 у</w:t>
      </w:r>
      <w:r w:rsidRPr="008D3908">
        <w:rPr>
          <w:rFonts w:ascii="Times New Roman" w:hAnsi="Times New Roman"/>
          <w:sz w:val="28"/>
          <w:szCs w:val="28"/>
        </w:rPr>
        <w:t>лучшить равновесие и координацию</w:t>
      </w:r>
      <w:r>
        <w:rPr>
          <w:rFonts w:ascii="Times New Roman" w:hAnsi="Times New Roman"/>
          <w:sz w:val="28"/>
          <w:szCs w:val="28"/>
        </w:rPr>
        <w:t>;</w:t>
      </w:r>
    </w:p>
    <w:p w:rsidR="001230A6" w:rsidRDefault="001230A6" w:rsidP="006D7EB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-  о</w:t>
      </w:r>
      <w:r w:rsidRPr="008D3908">
        <w:rPr>
          <w:rFonts w:ascii="Times New Roman" w:hAnsi="Times New Roman"/>
          <w:sz w:val="28"/>
          <w:szCs w:val="28"/>
        </w:rPr>
        <w:t>сознавать собственную значимость;</w:t>
      </w:r>
    </w:p>
    <w:p w:rsidR="001230A6" w:rsidRPr="008D3908" w:rsidRDefault="001230A6" w:rsidP="009D0E0A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8"/>
          <w:szCs w:val="28"/>
        </w:rPr>
        <w:t>-  р</w:t>
      </w:r>
      <w:r w:rsidRPr="008D3908">
        <w:rPr>
          <w:rFonts w:ascii="Times New Roman" w:hAnsi="Times New Roman"/>
          <w:sz w:val="28"/>
          <w:szCs w:val="28"/>
        </w:rPr>
        <w:t>азвивать более ясное и позитивное мышление.</w:t>
      </w:r>
    </w:p>
    <w:p w:rsidR="001230A6" w:rsidRDefault="001230A6" w:rsidP="009D0E0A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30A6" w:rsidRDefault="001230A6" w:rsidP="00625C47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41378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настоящее время имеется достаточное количество</w:t>
      </w:r>
      <w:r w:rsidRPr="00A64B97">
        <w:rPr>
          <w:rFonts w:ascii="Times New Roman" w:hAnsi="Times New Roman"/>
          <w:sz w:val="28"/>
          <w:szCs w:val="28"/>
          <w:shd w:val="clear" w:color="auto" w:fill="FFFFFF"/>
        </w:rPr>
        <w:t xml:space="preserve">  отечественных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исследований, публикаций, </w:t>
      </w:r>
      <w:r w:rsidRPr="00A64B97">
        <w:rPr>
          <w:rFonts w:ascii="Times New Roman" w:hAnsi="Times New Roman"/>
          <w:sz w:val="28"/>
          <w:szCs w:val="28"/>
          <w:shd w:val="clear" w:color="auto" w:fill="FFFFFF"/>
        </w:rPr>
        <w:t>методических пособий</w:t>
      </w:r>
      <w:r>
        <w:rPr>
          <w:rFonts w:ascii="Times New Roman" w:hAnsi="Times New Roman"/>
          <w:sz w:val="28"/>
          <w:szCs w:val="28"/>
          <w:shd w:val="clear" w:color="auto" w:fill="FFFFFF"/>
        </w:rPr>
        <w:t>, в том числе  и по использованию кинезиологических упражнений в работе  с детьми</w:t>
      </w:r>
      <w:r w:rsidRPr="00A64B97">
        <w:rPr>
          <w:rFonts w:ascii="Times New Roman" w:hAnsi="Times New Roman"/>
          <w:color w:val="1E0B1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E0B16"/>
          <w:sz w:val="28"/>
          <w:szCs w:val="28"/>
          <w:lang w:eastAsia="ru-RU"/>
        </w:rPr>
        <w:t xml:space="preserve"> дошкольного возраста (</w:t>
      </w:r>
      <w:r w:rsidRPr="00A64B97">
        <w:rPr>
          <w:rFonts w:ascii="Times New Roman" w:hAnsi="Times New Roman"/>
          <w:sz w:val="28"/>
          <w:szCs w:val="28"/>
          <w:shd w:val="clear" w:color="auto" w:fill="FFFFFF"/>
        </w:rPr>
        <w:t>Сиротюк 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A64B97">
        <w:rPr>
          <w:rFonts w:ascii="Times New Roman" w:hAnsi="Times New Roman"/>
          <w:sz w:val="28"/>
          <w:szCs w:val="28"/>
          <w:shd w:val="clear" w:color="auto" w:fill="FFFFFF"/>
        </w:rPr>
        <w:t xml:space="preserve"> 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A64B97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A64B97">
        <w:rPr>
          <w:rFonts w:ascii="Times New Roman" w:hAnsi="Times New Roman"/>
          <w:sz w:val="28"/>
          <w:szCs w:val="28"/>
        </w:rPr>
        <w:t>Коррекция развития интеллекта дошкольников»</w:t>
      </w:r>
      <w:r>
        <w:rPr>
          <w:rFonts w:ascii="Times New Roman" w:hAnsi="Times New Roman"/>
          <w:sz w:val="28"/>
          <w:szCs w:val="28"/>
        </w:rPr>
        <w:t xml:space="preserve">; </w:t>
      </w:r>
      <w:r w:rsidRPr="00A64B97">
        <w:rPr>
          <w:rFonts w:ascii="Times New Roman" w:hAnsi="Times New Roman"/>
          <w:sz w:val="28"/>
          <w:szCs w:val="28"/>
        </w:rPr>
        <w:t>Е. И. Стальская, Ю. С. Корнеева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64B97">
        <w:rPr>
          <w:rFonts w:ascii="Times New Roman" w:hAnsi="Times New Roman"/>
          <w:sz w:val="28"/>
          <w:szCs w:val="28"/>
        </w:rPr>
        <w:t xml:space="preserve"> Использование метода кинезиологии в работе с дошкольниками</w:t>
      </w:r>
      <w:r>
        <w:rPr>
          <w:rFonts w:ascii="Times New Roman" w:hAnsi="Times New Roman"/>
          <w:sz w:val="28"/>
          <w:szCs w:val="28"/>
        </w:rPr>
        <w:t>»;</w:t>
      </w:r>
      <w:r w:rsidRPr="00D95F86">
        <w:rPr>
          <w:rFonts w:ascii="Times New Roman" w:hAnsi="Times New Roman"/>
          <w:sz w:val="28"/>
          <w:szCs w:val="28"/>
        </w:rPr>
        <w:t xml:space="preserve"> </w:t>
      </w:r>
      <w:r w:rsidRPr="003A625A">
        <w:rPr>
          <w:rFonts w:ascii="Times New Roman" w:hAnsi="Times New Roman"/>
          <w:sz w:val="28"/>
          <w:szCs w:val="28"/>
        </w:rPr>
        <w:t>Сазонов В.Ф.</w:t>
      </w:r>
    </w:p>
    <w:p w:rsidR="001230A6" w:rsidRPr="00791FAD" w:rsidRDefault="001230A6" w:rsidP="00625C47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«</w:t>
      </w:r>
      <w:r w:rsidRPr="003A625A">
        <w:rPr>
          <w:rFonts w:ascii="Times New Roman" w:hAnsi="Times New Roman"/>
          <w:sz w:val="28"/>
          <w:szCs w:val="28"/>
        </w:rPr>
        <w:t>Кинезиологическая гимнастика</w:t>
      </w:r>
      <w:r>
        <w:rPr>
          <w:rFonts w:ascii="Times New Roman" w:hAnsi="Times New Roman"/>
          <w:sz w:val="28"/>
          <w:szCs w:val="28"/>
        </w:rPr>
        <w:t xml:space="preserve">»  и т.д.)  рекомендациями  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>которы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х 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 xml:space="preserve"> я 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руководствуюсь в практической деятельности.</w:t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</w:p>
    <w:p w:rsidR="001230A6" w:rsidRDefault="001230A6" w:rsidP="00B75C8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791FAD"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Для работы с детьми </w:t>
      </w:r>
      <w:r>
        <w:rPr>
          <w:rFonts w:ascii="Times New Roman" w:hAnsi="Times New Roman"/>
          <w:sz w:val="28"/>
          <w:szCs w:val="28"/>
        </w:rPr>
        <w:t>я составляю свои комплексы, в  которые  включаю</w:t>
      </w:r>
      <w:r w:rsidRPr="00DB49CC">
        <w:rPr>
          <w:rFonts w:ascii="Times New Roman" w:hAnsi="Times New Roman"/>
          <w:sz w:val="28"/>
          <w:szCs w:val="28"/>
        </w:rPr>
        <w:t xml:space="preserve"> </w:t>
      </w:r>
      <w:r w:rsidRPr="00DC4E69">
        <w:rPr>
          <w:rFonts w:ascii="Times New Roman" w:hAnsi="Times New Roman"/>
          <w:sz w:val="28"/>
          <w:szCs w:val="28"/>
        </w:rPr>
        <w:t>кинезиологическ</w:t>
      </w:r>
      <w:r>
        <w:rPr>
          <w:rFonts w:ascii="Times New Roman" w:hAnsi="Times New Roman"/>
          <w:sz w:val="28"/>
          <w:szCs w:val="28"/>
        </w:rPr>
        <w:t>ую</w:t>
      </w:r>
      <w:r w:rsidRPr="00DC4E69">
        <w:rPr>
          <w:rFonts w:ascii="Times New Roman" w:hAnsi="Times New Roman"/>
          <w:sz w:val="28"/>
          <w:szCs w:val="28"/>
        </w:rPr>
        <w:t>, зрительн</w:t>
      </w:r>
      <w:r>
        <w:rPr>
          <w:rFonts w:ascii="Times New Roman" w:hAnsi="Times New Roman"/>
          <w:sz w:val="28"/>
          <w:szCs w:val="28"/>
        </w:rPr>
        <w:t>ую</w:t>
      </w:r>
      <w:r w:rsidRPr="00DC4E69">
        <w:rPr>
          <w:rFonts w:ascii="Times New Roman" w:hAnsi="Times New Roman"/>
          <w:sz w:val="28"/>
          <w:szCs w:val="28"/>
        </w:rPr>
        <w:t>, спортивно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DC4E69">
        <w:rPr>
          <w:rFonts w:ascii="Times New Roman" w:hAnsi="Times New Roman"/>
          <w:sz w:val="28"/>
          <w:szCs w:val="28"/>
        </w:rPr>
        <w:t>игров</w:t>
      </w:r>
      <w:r>
        <w:rPr>
          <w:rFonts w:ascii="Times New Roman" w:hAnsi="Times New Roman"/>
          <w:sz w:val="28"/>
          <w:szCs w:val="28"/>
        </w:rPr>
        <w:t>ую,</w:t>
      </w:r>
      <w:r w:rsidRPr="00DC4E69">
        <w:rPr>
          <w:rFonts w:ascii="Times New Roman" w:hAnsi="Times New Roman"/>
          <w:sz w:val="28"/>
          <w:szCs w:val="28"/>
        </w:rPr>
        <w:t xml:space="preserve"> дыхательн</w:t>
      </w:r>
      <w:r>
        <w:rPr>
          <w:rFonts w:ascii="Times New Roman" w:hAnsi="Times New Roman"/>
          <w:sz w:val="28"/>
          <w:szCs w:val="28"/>
        </w:rPr>
        <w:t>ую</w:t>
      </w:r>
      <w:r w:rsidRPr="00DC4E69">
        <w:rPr>
          <w:rFonts w:ascii="Times New Roman" w:hAnsi="Times New Roman"/>
          <w:sz w:val="28"/>
          <w:szCs w:val="28"/>
        </w:rPr>
        <w:t xml:space="preserve"> гимнастик</w:t>
      </w:r>
      <w:r>
        <w:rPr>
          <w:rFonts w:ascii="Times New Roman" w:hAnsi="Times New Roman"/>
          <w:sz w:val="28"/>
          <w:szCs w:val="28"/>
        </w:rPr>
        <w:t>и</w:t>
      </w:r>
      <w:r w:rsidRPr="00DC4E69">
        <w:rPr>
          <w:rFonts w:ascii="Times New Roman" w:hAnsi="Times New Roman"/>
          <w:sz w:val="28"/>
          <w:szCs w:val="28"/>
        </w:rPr>
        <w:t>, точечный массаж, растяжки, игры для развития мелкой моторики, упражнения для психомоторного развития</w:t>
      </w:r>
      <w:r>
        <w:rPr>
          <w:rFonts w:ascii="Times New Roman" w:hAnsi="Times New Roman"/>
          <w:sz w:val="28"/>
          <w:szCs w:val="28"/>
        </w:rPr>
        <w:t>, релаксацию. Данные упражнения я использую как дополнительный развивающий материал  в  различных разделах традиционного занятия по физической культуре: в вводной и заключительной частях, сочетаю с общеразвивающими  упражнениями, в виде динамических пауз между частями занятия и небольших танцевально-игровых композиций. Осуществляю кинезиологический подход и в работе с детьми по дополнительной образовательной программе  «Здоровейка!», где  осваиваем полный комплекс кинезиологических упражнений, рассчитанный на 45 – 60 дней.</w:t>
      </w:r>
    </w:p>
    <w:p w:rsidR="001230A6" w:rsidRDefault="001230A6" w:rsidP="00B75C8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  Кинезиологическую  гимнастику  принято начинать с группы упражнений под названием  </w:t>
      </w:r>
      <w:r w:rsidRPr="00A70A8C">
        <w:rPr>
          <w:rFonts w:ascii="Times New Roman" w:hAnsi="Times New Roman"/>
          <w:b/>
          <w:sz w:val="28"/>
          <w:szCs w:val="28"/>
          <w:shd w:val="clear" w:color="auto" w:fill="FFFFFF"/>
        </w:rPr>
        <w:t>«растяжки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», они помогают настроить ребенка на работу, </w:t>
      </w:r>
      <w:r w:rsidRPr="00A70A8C">
        <w:rPr>
          <w:rFonts w:ascii="Times New Roman" w:hAnsi="Times New Roman"/>
          <w:sz w:val="28"/>
          <w:szCs w:val="28"/>
        </w:rPr>
        <w:t xml:space="preserve"> </w:t>
      </w:r>
      <w:r w:rsidRPr="00E303CB">
        <w:rPr>
          <w:rFonts w:ascii="Times New Roman" w:hAnsi="Times New Roman"/>
          <w:sz w:val="28"/>
          <w:szCs w:val="28"/>
        </w:rPr>
        <w:t xml:space="preserve">нормализуют </w:t>
      </w:r>
      <w:r>
        <w:rPr>
          <w:rFonts w:ascii="Times New Roman" w:hAnsi="Times New Roman"/>
          <w:sz w:val="28"/>
          <w:szCs w:val="28"/>
        </w:rPr>
        <w:t xml:space="preserve">тонус мышц, способствуют их </w:t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максимально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</w:t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напряжени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расслаблени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01573C"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1D2D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2.2pt;height:139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">
            <v:imagedata r:id="rId5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37pt;height:14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">
            <v:imagedata r:id="rId6" o:title=""/>
            <o:lock v:ext="edit" aspectratio="f"/>
          </v:shape>
        </w:pict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Когда ребенок в тонусе и старается выполнять все действия, которые ему скажут, применяются </w:t>
      </w:r>
      <w:r w:rsidRPr="00A70A8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дыхательные кинезиологические упражнения</w:t>
      </w:r>
      <w:r w:rsidRPr="007B44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</w:t>
      </w:r>
      <w:r>
        <w:rPr>
          <w:rFonts w:ascii="Times New Roman" w:hAnsi="Times New Roman"/>
          <w:sz w:val="28"/>
          <w:szCs w:val="28"/>
        </w:rPr>
        <w:t>улучшают ритмику организма, развивают самоконтроль и произвольность.</w:t>
      </w:r>
      <w:r w:rsidRPr="00B438F1">
        <w:t xml:space="preserve"> </w:t>
      </w:r>
      <w:r w:rsidRPr="00B438F1">
        <w:rPr>
          <w:rFonts w:ascii="Times New Roman" w:hAnsi="Times New Roman"/>
          <w:sz w:val="28"/>
          <w:szCs w:val="28"/>
        </w:rPr>
        <w:t>Особенно эффективны дыхательные упражнения для коррекции детей с синдромом дефиц</w:t>
      </w:r>
      <w:r>
        <w:rPr>
          <w:rFonts w:ascii="Times New Roman" w:hAnsi="Times New Roman"/>
          <w:sz w:val="28"/>
          <w:szCs w:val="28"/>
        </w:rPr>
        <w:t>ита внимания и гиперактивностью.</w:t>
      </w:r>
    </w:p>
    <w:p w:rsidR="001230A6" w:rsidRDefault="001230A6" w:rsidP="00872885">
      <w:pPr>
        <w:spacing w:after="0" w:line="20" w:lineRule="atLeast"/>
        <w:ind w:left="-850" w:right="-284" w:hanging="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215.4pt;height:151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">
            <v:imagedata r:id="rId7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235.8pt;height:153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">
            <v:imagedata r:id="rId8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9502A">
        <w:rPr>
          <w:rFonts w:ascii="Times New Roman" w:hAnsi="Times New Roman"/>
          <w:sz w:val="28"/>
          <w:szCs w:val="28"/>
        </w:rPr>
        <w:t>Следующая группа</w:t>
      </w:r>
      <w:r>
        <w:rPr>
          <w:rFonts w:ascii="Times New Roman" w:hAnsi="Times New Roman"/>
          <w:sz w:val="28"/>
          <w:szCs w:val="28"/>
        </w:rPr>
        <w:t xml:space="preserve">  кинезиологических упражнений </w:t>
      </w:r>
      <w:r w:rsidRPr="00A70A8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A70A8C">
        <w:rPr>
          <w:rFonts w:ascii="Times New Roman" w:hAnsi="Times New Roman"/>
          <w:b/>
          <w:sz w:val="28"/>
          <w:szCs w:val="28"/>
        </w:rPr>
        <w:t>елесные упражнения</w:t>
      </w:r>
      <w:r w:rsidRPr="000261E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261EC">
        <w:rPr>
          <w:rFonts w:ascii="Times New Roman" w:hAnsi="Times New Roman"/>
          <w:sz w:val="28"/>
          <w:szCs w:val="28"/>
        </w:rPr>
        <w:t>.</w:t>
      </w:r>
      <w:r w:rsidRPr="00D9502A">
        <w:rPr>
          <w:rFonts w:ascii="Times New Roman" w:hAnsi="Times New Roman"/>
          <w:i/>
          <w:sz w:val="28"/>
          <w:szCs w:val="28"/>
        </w:rPr>
        <w:t xml:space="preserve"> </w:t>
      </w:r>
      <w:r w:rsidRPr="00CE451C">
        <w:rPr>
          <w:rFonts w:ascii="Times New Roman" w:hAnsi="Times New Roman"/>
          <w:sz w:val="28"/>
          <w:szCs w:val="28"/>
        </w:rPr>
        <w:t>Благодаря этим упражнениям одновременно активизируются обширные зоны обоих полушарий мозга</w:t>
      </w:r>
      <w:r>
        <w:rPr>
          <w:rFonts w:ascii="Times New Roman" w:hAnsi="Times New Roman"/>
          <w:i/>
          <w:sz w:val="28"/>
          <w:szCs w:val="28"/>
        </w:rPr>
        <w:t xml:space="preserve"> ,</w:t>
      </w:r>
      <w:r>
        <w:rPr>
          <w:rFonts w:ascii="Times New Roman" w:hAnsi="Times New Roman"/>
          <w:sz w:val="28"/>
          <w:szCs w:val="28"/>
        </w:rPr>
        <w:t>развивается межполушарное взаимодействие.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231pt;height:146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">
            <v:imagedata r:id="rId9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239.4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">
            <v:imagedata r:id="rId10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 w:rsidRPr="000261EC">
        <w:rPr>
          <w:rFonts w:ascii="Times New Roman" w:hAnsi="Times New Roman"/>
          <w:sz w:val="28"/>
          <w:szCs w:val="28"/>
        </w:rPr>
        <w:tab/>
      </w:r>
      <w:r w:rsidRPr="000261EC">
        <w:rPr>
          <w:rFonts w:ascii="Times New Roman" w:hAnsi="Times New Roman"/>
          <w:sz w:val="28"/>
          <w:szCs w:val="28"/>
        </w:rPr>
        <w:tab/>
      </w:r>
      <w:r w:rsidRPr="00A70A8C">
        <w:rPr>
          <w:rFonts w:ascii="Times New Roman" w:hAnsi="Times New Roman"/>
          <w:b/>
          <w:sz w:val="28"/>
          <w:szCs w:val="28"/>
        </w:rPr>
        <w:t>Упражнения для развития мелкой моторики</w:t>
      </w:r>
      <w:r>
        <w:rPr>
          <w:rFonts w:ascii="Times New Roman" w:hAnsi="Times New Roman"/>
          <w:sz w:val="28"/>
          <w:szCs w:val="28"/>
        </w:rPr>
        <w:t xml:space="preserve">  - активизируют лобные и височные доли головного мозга, способствуют речевому и умственному развитию.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Упражнения для  развития мелкой моторики </w:t>
      </w:r>
      <w:r w:rsidRPr="00410F38">
        <w:rPr>
          <w:rFonts w:ascii="Times New Roman" w:hAnsi="Times New Roman"/>
          <w:sz w:val="28"/>
          <w:szCs w:val="28"/>
        </w:rPr>
        <w:t xml:space="preserve"> хорошо сочетать с игровым массажем. </w:t>
      </w:r>
      <w:r>
        <w:rPr>
          <w:rFonts w:ascii="Times New Roman" w:hAnsi="Times New Roman"/>
          <w:sz w:val="28"/>
          <w:szCs w:val="28"/>
        </w:rPr>
        <w:t>Он у</w:t>
      </w:r>
      <w:r w:rsidRPr="00410F38">
        <w:rPr>
          <w:rFonts w:ascii="Times New Roman" w:hAnsi="Times New Roman"/>
          <w:sz w:val="28"/>
          <w:szCs w:val="28"/>
        </w:rPr>
        <w:t>лучшается кровоснабжение кожи,  уменьшается напряжение мышц</w:t>
      </w:r>
      <w:r>
        <w:rPr>
          <w:rFonts w:ascii="Times New Roman" w:hAnsi="Times New Roman"/>
          <w:sz w:val="28"/>
          <w:szCs w:val="28"/>
        </w:rPr>
        <w:t>.</w:t>
      </w:r>
    </w:p>
    <w:p w:rsidR="001230A6" w:rsidRDefault="001230A6" w:rsidP="00C64EB9">
      <w:pPr>
        <w:spacing w:after="0" w:line="20" w:lineRule="atLeast"/>
        <w:ind w:left="-850" w:right="-284" w:hanging="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248.4pt;height:139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">
            <v:imagedata r:id="rId11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232.2pt;height:139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">
            <v:imagedata r:id="rId12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713F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по улучшению функций головного мозга продолжается с выполнением </w:t>
      </w:r>
      <w:r w:rsidRPr="00A70A8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глазодвигательных действий</w:t>
      </w:r>
      <w:r w:rsidRPr="001D2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Они помогают снять у детей мышечные зажимы, а также способствуют лучшему взаимодействию двух полушарий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позволяют расширить поле зрения, улучшить восприятие, повышают энергетизацию организма.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3" type="#_x0000_t75" style="width:238.8pt;height:142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">
            <v:imagedata r:id="rId13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41.8pt;height:146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">
            <v:imagedata r:id="rId14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963BB1">
        <w:rPr>
          <w:rFonts w:ascii="Times New Roman" w:hAnsi="Times New Roman"/>
          <w:sz w:val="28"/>
          <w:szCs w:val="28"/>
        </w:rPr>
        <w:t xml:space="preserve">Заканчивают </w:t>
      </w:r>
      <w:r w:rsidRPr="00A70A8C">
        <w:rPr>
          <w:rFonts w:ascii="Times New Roman" w:hAnsi="Times New Roman"/>
          <w:sz w:val="28"/>
          <w:szCs w:val="28"/>
        </w:rPr>
        <w:t>комплекс «</w:t>
      </w:r>
      <w:r w:rsidRPr="00A70A8C">
        <w:rPr>
          <w:rFonts w:ascii="Times New Roman" w:hAnsi="Times New Roman"/>
          <w:b/>
          <w:sz w:val="28"/>
          <w:szCs w:val="28"/>
        </w:rPr>
        <w:t>Упражнения на релаксацию</w:t>
      </w:r>
      <w:r w:rsidRPr="00A70A8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.  Их цель -  снятие напряжения, переключение на другой вид деятельности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5" type="#_x0000_t75" style="width:240.6pt;height:14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">
            <v:imagedata r:id="rId15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F502B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6" type="#_x0000_t75" style="width:234.6pt;height:142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">
            <v:imagedata r:id="rId16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1230A6" w:rsidRDefault="001230A6" w:rsidP="000261EC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На заключительном этапе  разучивания с детьми кинезиологического комплекса, я включаю уже знакомые им упражнения в небольшую танцевальную композицию. Непрерывное чередование в танце одного упражнения за другим активизирует внимание детей, тренирует  их память, а музыкальное сопровождение помогает поднять настроение и  на более высоком эмоциональном уровне закрепить пройденный материал.</w:t>
      </w:r>
    </w:p>
    <w:p w:rsidR="001230A6" w:rsidRPr="001D2DC9" w:rsidRDefault="001230A6" w:rsidP="007B44EA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C4E69">
        <w:rPr>
          <w:rFonts w:ascii="Times New Roman" w:hAnsi="Times New Roman"/>
          <w:sz w:val="28"/>
          <w:szCs w:val="28"/>
        </w:rPr>
        <w:t>Применение кинезиологического подхода в организации воспитате</w:t>
      </w:r>
      <w:r>
        <w:rPr>
          <w:rFonts w:ascii="Times New Roman" w:hAnsi="Times New Roman"/>
          <w:sz w:val="28"/>
          <w:szCs w:val="28"/>
        </w:rPr>
        <w:t xml:space="preserve">льно-образовательного процесса </w:t>
      </w:r>
      <w:r w:rsidRPr="00DC4E69">
        <w:rPr>
          <w:rFonts w:ascii="Times New Roman" w:hAnsi="Times New Roman"/>
          <w:sz w:val="28"/>
          <w:szCs w:val="28"/>
        </w:rPr>
        <w:t>обеспечи</w:t>
      </w:r>
      <w:r>
        <w:rPr>
          <w:rFonts w:ascii="Times New Roman" w:hAnsi="Times New Roman"/>
          <w:sz w:val="28"/>
          <w:szCs w:val="28"/>
        </w:rPr>
        <w:t>вает</w:t>
      </w:r>
      <w:r w:rsidRPr="00DC4E69">
        <w:rPr>
          <w:rFonts w:ascii="Times New Roman" w:hAnsi="Times New Roman"/>
          <w:sz w:val="28"/>
          <w:szCs w:val="28"/>
        </w:rPr>
        <w:t xml:space="preserve"> развитие одновременно физических и психофизиологических качеств, что поспособствует сохранению здоровья детей и профилактике отклонений в их развитии.</w:t>
      </w:r>
    </w:p>
    <w:p w:rsidR="001230A6" w:rsidRDefault="001230A6" w:rsidP="00392242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Необходимым </w:t>
      </w:r>
      <w:r w:rsidRPr="000B1BCE">
        <w:rPr>
          <w:rFonts w:ascii="Times New Roman" w:hAnsi="Times New Roman"/>
          <w:sz w:val="28"/>
          <w:szCs w:val="28"/>
          <w:shd w:val="clear" w:color="auto" w:fill="FFFFFF"/>
        </w:rPr>
        <w:t xml:space="preserve"> требованием к квалифицированному использованию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B1BCE">
        <w:rPr>
          <w:rFonts w:ascii="Times New Roman" w:hAnsi="Times New Roman"/>
          <w:sz w:val="28"/>
          <w:szCs w:val="28"/>
          <w:shd w:val="clear" w:color="auto" w:fill="FFFFFF"/>
        </w:rPr>
        <w:t xml:space="preserve"> кинезиологических комплексов является точное выполнение движений и приемов. </w:t>
      </w:r>
    </w:p>
    <w:p w:rsidR="001230A6" w:rsidRDefault="001230A6" w:rsidP="00392242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30A6" w:rsidRDefault="001230A6" w:rsidP="00392242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0B1BCE">
        <w:rPr>
          <w:rFonts w:ascii="Times New Roman" w:hAnsi="Times New Roman"/>
          <w:sz w:val="28"/>
          <w:szCs w:val="28"/>
          <w:shd w:val="clear" w:color="auto" w:fill="FFFFFF"/>
        </w:rPr>
        <w:t>Педагог обязан сначала сам освоить все упражнения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0B1B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затем постепенно вводить их в работу с детьми. В связи с этим  я систематически провожу мастер-классы и тренинги  с педагогами  нашего детского сада для ознакомления их с кинезиологическими упражнениями. А они, в свою очередь,  используют их в своей повседневной работе: пред началом занятий, чтобы активизировать мыслительную деятельность детей,  в динамических паузах между разными видами деятельности, а также в коррекционной </w:t>
      </w:r>
    </w:p>
    <w:p w:rsidR="001230A6" w:rsidRPr="0090753C" w:rsidRDefault="001230A6" w:rsidP="00392242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90753C">
        <w:rPr>
          <w:rFonts w:ascii="Times New Roman" w:hAnsi="Times New Roman"/>
          <w:sz w:val="28"/>
          <w:szCs w:val="28"/>
        </w:rPr>
        <w:t>работе  с детьми логопедов и психолога.</w:t>
      </w:r>
      <w:r w:rsidRPr="0090753C">
        <w:rPr>
          <w:noProof/>
          <w:lang w:eastAsia="ru-RU"/>
        </w:rPr>
        <w:t xml:space="preserve">                                       </w:t>
      </w:r>
    </w:p>
    <w:p w:rsidR="001230A6" w:rsidRDefault="001230A6" w:rsidP="0090753C">
      <w:pPr>
        <w:pStyle w:val="Standard"/>
        <w:spacing w:line="20" w:lineRule="atLeast"/>
        <w:ind w:left="-993" w:right="-284" w:hanging="141"/>
        <w:contextualSpacing/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2E2CC6">
        <w:rPr>
          <w:sz w:val="28"/>
          <w:szCs w:val="28"/>
          <w:lang w:val="ru-RU"/>
        </w:rPr>
        <w:t xml:space="preserve">Кинезиология, </w:t>
      </w:r>
      <w:r>
        <w:rPr>
          <w:sz w:val="28"/>
          <w:szCs w:val="28"/>
          <w:lang w:val="ru-RU"/>
        </w:rPr>
        <w:t xml:space="preserve"> </w:t>
      </w:r>
      <w:r w:rsidRPr="002E2CC6">
        <w:rPr>
          <w:sz w:val="28"/>
          <w:szCs w:val="28"/>
          <w:lang w:val="ru-RU"/>
        </w:rPr>
        <w:t xml:space="preserve">как методика, </w:t>
      </w:r>
      <w:r>
        <w:rPr>
          <w:sz w:val="28"/>
          <w:szCs w:val="28"/>
          <w:lang w:val="ru-RU"/>
        </w:rPr>
        <w:t xml:space="preserve"> </w:t>
      </w:r>
      <w:r w:rsidRPr="002E2CC6">
        <w:rPr>
          <w:sz w:val="28"/>
          <w:szCs w:val="28"/>
          <w:lang w:val="ru-RU"/>
        </w:rPr>
        <w:t xml:space="preserve">носит достаточно </w:t>
      </w:r>
      <w:r>
        <w:rPr>
          <w:sz w:val="28"/>
          <w:szCs w:val="28"/>
          <w:lang w:val="ru-RU"/>
        </w:rPr>
        <w:t xml:space="preserve"> </w:t>
      </w:r>
      <w:r w:rsidRPr="002E2CC6">
        <w:rPr>
          <w:sz w:val="28"/>
          <w:szCs w:val="28"/>
          <w:lang w:val="ru-RU"/>
        </w:rPr>
        <w:t xml:space="preserve">интегративный характер. Она дает хороший результат лишь при систематическом  использовании  и внедрении  ее в разные образовательные области и виды детской деятельности, что предусматривает   тесное сотрудничество, взаимодействие </w:t>
      </w:r>
      <w:r w:rsidRPr="002E2CC6">
        <w:rPr>
          <w:rFonts w:cs="Times New Roman"/>
          <w:sz w:val="28"/>
          <w:szCs w:val="28"/>
          <w:lang w:val="ru-RU"/>
        </w:rPr>
        <w:t xml:space="preserve">педагогов и специалистов дошкольного учреждения по данной теме и способствующий реализации одного из основных принципов ФГОС - интеграции 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 xml:space="preserve">образовательных 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 xml:space="preserve">областей, направленной 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 xml:space="preserve">на </w:t>
      </w:r>
    </w:p>
    <w:p w:rsidR="001230A6" w:rsidRDefault="001230A6" w:rsidP="0090753C">
      <w:pPr>
        <w:pStyle w:val="Standard"/>
        <w:spacing w:line="20" w:lineRule="atLeast"/>
        <w:ind w:left="-993" w:right="-284" w:hanging="141"/>
        <w:contextualSpacing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</w:t>
      </w:r>
      <w:r w:rsidRPr="002E2CC6">
        <w:rPr>
          <w:rFonts w:cs="Times New Roman"/>
          <w:sz w:val="28"/>
          <w:szCs w:val="28"/>
          <w:lang w:val="ru-RU"/>
        </w:rPr>
        <w:t>оздоровление и полноценное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 xml:space="preserve"> развитие 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>подрастающего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2E2CC6">
        <w:rPr>
          <w:rFonts w:cs="Times New Roman"/>
          <w:sz w:val="28"/>
          <w:szCs w:val="28"/>
          <w:lang w:val="ru-RU"/>
        </w:rPr>
        <w:t xml:space="preserve"> поколения.</w:t>
      </w:r>
      <w:r>
        <w:rPr>
          <w:rFonts w:cs="Times New Roman"/>
          <w:sz w:val="28"/>
          <w:szCs w:val="28"/>
          <w:lang w:val="ru-RU"/>
        </w:rPr>
        <w:t xml:space="preserve"> </w:t>
      </w:r>
    </w:p>
    <w:p w:rsidR="001230A6" w:rsidRDefault="001230A6" w:rsidP="0090753C">
      <w:pPr>
        <w:pStyle w:val="Standard"/>
        <w:spacing w:line="20" w:lineRule="atLeast"/>
        <w:ind w:left="-993" w:right="-284" w:hanging="141"/>
        <w:contextualSpacing/>
        <w:rPr>
          <w:rFonts w:cs="Times New Roman"/>
          <w:sz w:val="28"/>
          <w:szCs w:val="28"/>
          <w:lang w:val="ru-RU"/>
        </w:rPr>
      </w:pPr>
    </w:p>
    <w:p w:rsidR="001230A6" w:rsidRDefault="001230A6" w:rsidP="0090753C">
      <w:pPr>
        <w:pStyle w:val="Standard"/>
        <w:spacing w:line="20" w:lineRule="atLeast"/>
        <w:ind w:left="-993" w:right="-284" w:hanging="141"/>
        <w:contextualSpacing/>
        <w:rPr>
          <w:rFonts w:cs="Times New Roman"/>
          <w:sz w:val="28"/>
          <w:szCs w:val="28"/>
          <w:lang w:val="ru-RU"/>
        </w:rPr>
      </w:pPr>
      <w:r w:rsidRPr="00F502BF">
        <w:rPr>
          <w:rFonts w:cs="Times New Roman"/>
          <w:noProof/>
          <w:sz w:val="28"/>
          <w:szCs w:val="28"/>
          <w:lang w:val="ru-RU" w:eastAsia="ru-RU" w:bidi="ar-SA"/>
        </w:rPr>
        <w:pict>
          <v:shape id="_x0000_i1037" type="#_x0000_t75" style="width:215.4pt;height:14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">
            <v:imagedata r:id="rId17" o:title=""/>
            <o:lock v:ext="edit" aspectratio="f"/>
          </v:shape>
        </w:pict>
      </w:r>
      <w:r>
        <w:rPr>
          <w:rFonts w:cs="Times New Roman"/>
          <w:sz w:val="28"/>
          <w:szCs w:val="28"/>
          <w:lang w:val="ru-RU"/>
        </w:rPr>
        <w:t xml:space="preserve">  </w:t>
      </w:r>
      <w:r w:rsidRPr="00F502BF">
        <w:rPr>
          <w:rFonts w:cs="Times New Roman"/>
          <w:noProof/>
          <w:sz w:val="28"/>
          <w:szCs w:val="28"/>
          <w:lang w:val="ru-RU" w:eastAsia="ru-RU" w:bidi="ar-SA"/>
        </w:rPr>
        <w:pict>
          <v:shape id="_x0000_i1038" type="#_x0000_t75" style="width:229.2pt;height:14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">
            <v:imagedata r:id="rId18" o:title=""/>
            <o:lock v:ext="edit" aspectratio="f"/>
          </v:shape>
        </w:pict>
      </w:r>
    </w:p>
    <w:p w:rsidR="001230A6" w:rsidRDefault="001230A6" w:rsidP="00140A8D">
      <w:pPr>
        <w:pStyle w:val="Standard"/>
        <w:spacing w:after="120" w:line="40" w:lineRule="atLeast"/>
        <w:ind w:left="-992" w:right="-284" w:hanging="142"/>
        <w:contextualSpacing/>
        <w:rPr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</w:r>
      <w:r>
        <w:rPr>
          <w:rFonts w:cs="Times New Roman"/>
          <w:sz w:val="28"/>
          <w:szCs w:val="28"/>
          <w:lang w:val="ru-RU"/>
        </w:rPr>
        <w:tab/>
      </w:r>
      <w:r>
        <w:rPr>
          <w:rFonts w:cs="Times New Roman"/>
          <w:sz w:val="28"/>
          <w:szCs w:val="28"/>
          <w:lang w:val="ru-RU"/>
        </w:rPr>
        <w:tab/>
      </w:r>
      <w:r>
        <w:rPr>
          <w:rFonts w:cs="Times New Roman"/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Работа по оздоровлению дошкольников не может быть полноценной без</w:t>
      </w:r>
    </w:p>
    <w:p w:rsidR="001230A6" w:rsidRDefault="001230A6" w:rsidP="00140A8D">
      <w:pPr>
        <w:pStyle w:val="Standard"/>
        <w:spacing w:after="120" w:line="40" w:lineRule="atLeast"/>
        <w:ind w:left="-992" w:right="-284" w:hanging="14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взаимодействия с семьями воспитанников.</w:t>
      </w:r>
      <w:r>
        <w:rPr>
          <w:sz w:val="28"/>
          <w:szCs w:val="28"/>
          <w:lang w:val="ru-RU"/>
        </w:rPr>
        <w:tab/>
        <w:t xml:space="preserve">Помимо традиционных форм работы с  </w:t>
      </w:r>
    </w:p>
    <w:p w:rsidR="001230A6" w:rsidRDefault="001230A6" w:rsidP="00140A8D">
      <w:pPr>
        <w:pStyle w:val="Standard"/>
        <w:spacing w:after="120" w:line="40" w:lineRule="atLeast"/>
        <w:ind w:left="-992" w:right="-284" w:hanging="14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родителями по  физкультурно-оздоровительной тематике (открытые занятия, </w:t>
      </w:r>
    </w:p>
    <w:p w:rsidR="001230A6" w:rsidRDefault="001230A6" w:rsidP="00140A8D">
      <w:pPr>
        <w:pStyle w:val="Standard"/>
        <w:spacing w:after="120" w:line="40" w:lineRule="atLeast"/>
        <w:ind w:left="-992" w:right="-284" w:hanging="14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совместные спортивные праздники, участие в спортивных соревнованиях ), провожу </w:t>
      </w:r>
    </w:p>
    <w:p w:rsidR="001230A6" w:rsidRPr="00791FAD" w:rsidRDefault="001230A6" w:rsidP="00140A8D">
      <w:pPr>
        <w:pStyle w:val="Standard"/>
        <w:spacing w:after="120" w:line="40" w:lineRule="atLeast"/>
        <w:ind w:left="-992" w:right="-284" w:hanging="14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ряд мероприятий по ознакомлению родителей с      кинезиологической  методикой и другими здоровьесберегающими технологиями  и       практиками: на родительских собраниях      представляю видео презентации с      разъяснениями роли данной технологии в развитии   и      оздоровлении детского      организма; вместе с детьми проводим мастер-классы по</w:t>
      </w:r>
      <w:r w:rsidRPr="009D0E0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разучиванию с родителями     кинезиологических упражнений, </w:t>
      </w:r>
      <w:r>
        <w:rPr>
          <w:sz w:val="28"/>
          <w:szCs w:val="28"/>
          <w:lang w:val="ru-RU"/>
        </w:rPr>
        <w:tab/>
      </w:r>
      <w:r w:rsidRPr="002E2CC6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</w:t>
      </w:r>
      <w:r w:rsidRPr="002E2CC6">
        <w:rPr>
          <w:sz w:val="28"/>
          <w:szCs w:val="28"/>
          <w:lang w:val="ru-RU"/>
        </w:rPr>
        <w:t xml:space="preserve"> групповых </w:t>
      </w:r>
      <w:r>
        <w:rPr>
          <w:sz w:val="28"/>
          <w:szCs w:val="28"/>
          <w:lang w:val="ru-RU"/>
        </w:rPr>
        <w:t xml:space="preserve">       </w:t>
      </w:r>
      <w:r w:rsidRPr="002E2CC6">
        <w:rPr>
          <w:sz w:val="28"/>
          <w:szCs w:val="28"/>
          <w:lang w:val="ru-RU"/>
        </w:rPr>
        <w:t>родительских уголках  размещ</w:t>
      </w:r>
      <w:r>
        <w:rPr>
          <w:sz w:val="28"/>
          <w:szCs w:val="28"/>
          <w:lang w:val="ru-RU"/>
        </w:rPr>
        <w:t>аю</w:t>
      </w:r>
      <w:r w:rsidRPr="002E2CC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</w:t>
      </w:r>
      <w:r w:rsidRPr="002E2CC6">
        <w:rPr>
          <w:sz w:val="28"/>
          <w:szCs w:val="28"/>
          <w:lang w:val="ru-RU"/>
        </w:rPr>
        <w:t xml:space="preserve">наглядный материал с описанием упражнений, </w:t>
      </w:r>
      <w:r>
        <w:rPr>
          <w:sz w:val="28"/>
          <w:szCs w:val="28"/>
          <w:lang w:val="ru-RU"/>
        </w:rPr>
        <w:t xml:space="preserve">    </w:t>
      </w:r>
      <w:r w:rsidRPr="002E2CC6">
        <w:rPr>
          <w:sz w:val="28"/>
          <w:szCs w:val="28"/>
          <w:lang w:val="ru-RU"/>
        </w:rPr>
        <w:t xml:space="preserve">доступных для занятий </w:t>
      </w:r>
      <w:r w:rsidRPr="00791FAD">
        <w:rPr>
          <w:sz w:val="28"/>
          <w:szCs w:val="28"/>
          <w:lang w:val="ru-RU"/>
        </w:rPr>
        <w:t xml:space="preserve">с детьми </w:t>
      </w:r>
      <w:r w:rsidRPr="002E2CC6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     </w:t>
      </w:r>
      <w:r w:rsidRPr="002E2CC6">
        <w:rPr>
          <w:sz w:val="28"/>
          <w:szCs w:val="28"/>
          <w:lang w:val="ru-RU"/>
        </w:rPr>
        <w:t>домашних условиях</w:t>
      </w:r>
      <w:r w:rsidRPr="00791FAD">
        <w:rPr>
          <w:sz w:val="28"/>
          <w:szCs w:val="28"/>
          <w:lang w:val="ru-RU"/>
        </w:rPr>
        <w:t>.</w:t>
      </w:r>
    </w:p>
    <w:p w:rsidR="001230A6" w:rsidRPr="00791FAD" w:rsidRDefault="001230A6" w:rsidP="0090753C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  <w:r w:rsidRPr="00791FAD">
        <w:rPr>
          <w:sz w:val="28"/>
          <w:szCs w:val="28"/>
          <w:lang w:val="ru-RU"/>
        </w:rPr>
        <w:tab/>
      </w:r>
      <w:r w:rsidRPr="00791FAD">
        <w:rPr>
          <w:sz w:val="28"/>
          <w:szCs w:val="28"/>
          <w:lang w:val="ru-RU"/>
        </w:rPr>
        <w:tab/>
      </w:r>
      <w:r w:rsidRPr="00791FAD">
        <w:rPr>
          <w:sz w:val="28"/>
          <w:szCs w:val="28"/>
          <w:lang w:val="ru-RU"/>
        </w:rPr>
        <w:tab/>
      </w:r>
    </w:p>
    <w:p w:rsidR="001230A6" w:rsidRPr="003F06C7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3F06C7">
        <w:rPr>
          <w:rFonts w:ascii="Times New Roman" w:hAnsi="Times New Roman"/>
          <w:sz w:val="28"/>
          <w:szCs w:val="28"/>
        </w:rPr>
        <w:t xml:space="preserve">Конечно,  педагогу в работе с детьми всегда важен результат. Мы с радостью наблюдаем за  маленькими победами и большими успехами своих воспитанников, используя  предлагаемые  дошкольной педагогикой  диагностические  приемы и методики.  </w:t>
      </w:r>
      <w:r w:rsidRPr="003F06C7">
        <w:rPr>
          <w:rFonts w:ascii="Times New Roman" w:hAnsi="Times New Roman"/>
          <w:sz w:val="28"/>
          <w:szCs w:val="28"/>
        </w:rPr>
        <w:tab/>
      </w:r>
    </w:p>
    <w:p w:rsidR="001230A6" w:rsidRDefault="001230A6" w:rsidP="00CF3C16">
      <w:pPr>
        <w:pStyle w:val="Standard"/>
        <w:spacing w:line="20" w:lineRule="atLeast"/>
        <w:ind w:left="-850" w:right="-284" w:hanging="1"/>
        <w:contextualSpacing/>
        <w:jc w:val="both"/>
        <w:rPr>
          <w:sz w:val="28"/>
          <w:szCs w:val="28"/>
          <w:lang w:val="ru-RU"/>
        </w:rPr>
      </w:pPr>
      <w:r w:rsidRPr="003F06C7">
        <w:rPr>
          <w:rFonts w:cs="Times New Roman"/>
          <w:sz w:val="28"/>
          <w:szCs w:val="28"/>
          <w:lang w:val="ru-RU"/>
        </w:rPr>
        <w:tab/>
      </w:r>
      <w:r w:rsidRPr="003F06C7">
        <w:rPr>
          <w:rFonts w:cs="Times New Roman"/>
          <w:sz w:val="28"/>
          <w:szCs w:val="28"/>
          <w:lang w:val="ru-RU"/>
        </w:rPr>
        <w:tab/>
      </w:r>
      <w:r w:rsidRPr="003F06C7">
        <w:rPr>
          <w:rFonts w:cs="Times New Roman"/>
          <w:sz w:val="28"/>
          <w:szCs w:val="28"/>
          <w:lang w:val="ru-RU"/>
        </w:rPr>
        <w:tab/>
      </w:r>
      <w:r w:rsidRPr="003F06C7">
        <w:rPr>
          <w:sz w:val="28"/>
          <w:szCs w:val="28"/>
          <w:lang w:val="ru-RU"/>
        </w:rPr>
        <w:t xml:space="preserve">Анализ мониторинга, осуществляемого педагогами нашего ДОУ  (методика Н.В. Верещагиной «Диагностика педагогического процесса…» ) показывает положительную динамику по физическому, умственному и речевому развитию </w:t>
      </w:r>
      <w:bookmarkStart w:id="0" w:name="_GoBack"/>
      <w:r w:rsidRPr="003F06C7">
        <w:rPr>
          <w:sz w:val="28"/>
          <w:szCs w:val="28"/>
          <w:lang w:val="ru-RU"/>
        </w:rPr>
        <w:t xml:space="preserve">детей в течение года </w:t>
      </w:r>
      <w:bookmarkEnd w:id="0"/>
      <w:r w:rsidRPr="003F06C7">
        <w:rPr>
          <w:sz w:val="28"/>
          <w:szCs w:val="28"/>
          <w:lang w:val="ru-RU"/>
        </w:rPr>
        <w:t xml:space="preserve">(20 - 25% за 2015-2016 уч.год). </w:t>
      </w:r>
    </w:p>
    <w:p w:rsidR="001230A6" w:rsidRDefault="001230A6" w:rsidP="00CF3C16">
      <w:pPr>
        <w:pStyle w:val="Standard"/>
        <w:spacing w:line="20" w:lineRule="atLeast"/>
        <w:ind w:left="-850" w:right="-284" w:hanging="1"/>
        <w:contextualSpacing/>
        <w:jc w:val="both"/>
        <w:rPr>
          <w:sz w:val="28"/>
          <w:szCs w:val="28"/>
          <w:lang w:val="ru-RU"/>
        </w:rPr>
      </w:pPr>
    </w:p>
    <w:p w:rsidR="001230A6" w:rsidRDefault="001230A6" w:rsidP="009B1B01">
      <w:pPr>
        <w:spacing w:after="0" w:line="20" w:lineRule="atLeast"/>
        <w:ind w:left="-850" w:right="-284" w:hanging="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576C03">
        <w:rPr>
          <w:rFonts w:ascii="Times New Roman" w:hAnsi="Times New Roman"/>
          <w:b/>
          <w:bCs/>
          <w:sz w:val="28"/>
          <w:szCs w:val="28"/>
        </w:rPr>
        <w:t>Анализ готовности выпускников к школе</w:t>
      </w:r>
      <w:r w:rsidRPr="00576C03">
        <w:rPr>
          <w:rFonts w:ascii="Times New Roman" w:hAnsi="Times New Roman"/>
          <w:b/>
          <w:bCs/>
          <w:sz w:val="28"/>
          <w:szCs w:val="28"/>
        </w:rPr>
        <w:br/>
        <w:t>за 2015-2016 учебный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>-</w:t>
      </w:r>
      <w:r w:rsidRPr="009D791B">
        <w:rPr>
          <w:rFonts w:ascii="Times New Roman" w:hAnsi="Times New Roman"/>
          <w:bCs/>
          <w:sz w:val="28"/>
          <w:szCs w:val="28"/>
        </w:rPr>
        <w:t xml:space="preserve"> 95% воспитанников проявляют инициативность и самостоятельность в разных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9D791B">
        <w:rPr>
          <w:rFonts w:ascii="Times New Roman" w:hAnsi="Times New Roman"/>
          <w:bCs/>
          <w:sz w:val="28"/>
          <w:szCs w:val="28"/>
        </w:rPr>
        <w:t>видах деятельности;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9D791B">
        <w:rPr>
          <w:rFonts w:ascii="Times New Roman" w:hAnsi="Times New Roman"/>
          <w:bCs/>
          <w:sz w:val="28"/>
          <w:szCs w:val="28"/>
        </w:rPr>
        <w:t xml:space="preserve"> 92% - способны выбирать себе  род занятий,  обнаружива</w:t>
      </w:r>
      <w:r>
        <w:rPr>
          <w:rFonts w:ascii="Times New Roman" w:hAnsi="Times New Roman"/>
          <w:bCs/>
          <w:sz w:val="28"/>
          <w:szCs w:val="28"/>
        </w:rPr>
        <w:t>ю</w:t>
      </w:r>
      <w:r w:rsidRPr="009D791B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576C03">
        <w:rPr>
          <w:rFonts w:ascii="Times New Roman" w:hAnsi="Times New Roman"/>
          <w:bCs/>
          <w:sz w:val="28"/>
          <w:szCs w:val="28"/>
        </w:rPr>
        <w:t>способность</w:t>
      </w: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Pr="00576C03">
        <w:rPr>
          <w:rFonts w:ascii="Times New Roman" w:hAnsi="Times New Roman"/>
          <w:bCs/>
          <w:sz w:val="28"/>
          <w:szCs w:val="28"/>
        </w:rPr>
        <w:t>к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576C03">
        <w:rPr>
          <w:rFonts w:ascii="Times New Roman" w:hAnsi="Times New Roman"/>
          <w:bCs/>
          <w:sz w:val="28"/>
          <w:szCs w:val="28"/>
        </w:rPr>
        <w:t>воплощению разнообразных замыслов;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-  </w:t>
      </w:r>
      <w:r w:rsidRPr="009D791B">
        <w:rPr>
          <w:rFonts w:ascii="Times New Roman" w:hAnsi="Times New Roman"/>
          <w:bCs/>
          <w:sz w:val="28"/>
          <w:szCs w:val="28"/>
        </w:rPr>
        <w:t xml:space="preserve">85% - уверены в своих силах, обладают чувством собственного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D791B">
        <w:rPr>
          <w:rFonts w:ascii="Times New Roman" w:hAnsi="Times New Roman"/>
          <w:bCs/>
          <w:sz w:val="28"/>
          <w:szCs w:val="28"/>
        </w:rPr>
        <w:t xml:space="preserve">достоинства.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9D791B">
        <w:rPr>
          <w:rFonts w:ascii="Times New Roman" w:hAnsi="Times New Roman"/>
          <w:bCs/>
          <w:sz w:val="28"/>
          <w:szCs w:val="28"/>
        </w:rPr>
        <w:t>Умеют подчиняться правилам  и социальным нормам;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-  </w:t>
      </w:r>
      <w:r w:rsidRPr="00576C03">
        <w:rPr>
          <w:rFonts w:ascii="Times New Roman" w:hAnsi="Times New Roman"/>
          <w:bCs/>
          <w:sz w:val="28"/>
          <w:szCs w:val="28"/>
        </w:rPr>
        <w:t xml:space="preserve">84% детей  проявляются творческие способности в разных видах </w:t>
      </w:r>
      <w:r>
        <w:rPr>
          <w:rFonts w:ascii="Times New Roman" w:hAnsi="Times New Roman"/>
          <w:bCs/>
          <w:sz w:val="28"/>
          <w:szCs w:val="28"/>
        </w:rPr>
        <w:t xml:space="preserve">    д</w:t>
      </w:r>
      <w:r w:rsidRPr="00576C03">
        <w:rPr>
          <w:rFonts w:ascii="Times New Roman" w:hAnsi="Times New Roman"/>
          <w:bCs/>
          <w:sz w:val="28"/>
          <w:szCs w:val="28"/>
        </w:rPr>
        <w:t>еятельности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-  у</w:t>
      </w:r>
      <w:r w:rsidRPr="00576C03">
        <w:rPr>
          <w:rFonts w:ascii="Times New Roman" w:hAnsi="Times New Roman"/>
          <w:bCs/>
          <w:sz w:val="28"/>
          <w:szCs w:val="28"/>
        </w:rPr>
        <w:t xml:space="preserve"> 100% детей развита м</w:t>
      </w:r>
      <w:r>
        <w:rPr>
          <w:rFonts w:ascii="Times New Roman" w:hAnsi="Times New Roman"/>
          <w:bCs/>
          <w:sz w:val="28"/>
          <w:szCs w:val="28"/>
        </w:rPr>
        <w:t>елкая и крупная моторика. Они п</w:t>
      </w:r>
      <w:r w:rsidRPr="00576C03">
        <w:rPr>
          <w:rFonts w:ascii="Times New Roman" w:hAnsi="Times New Roman"/>
          <w:bCs/>
          <w:sz w:val="28"/>
          <w:szCs w:val="28"/>
        </w:rPr>
        <w:t xml:space="preserve">роявляют 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576C03">
        <w:rPr>
          <w:rFonts w:ascii="Times New Roman" w:hAnsi="Times New Roman"/>
          <w:bCs/>
          <w:sz w:val="28"/>
          <w:szCs w:val="28"/>
        </w:rPr>
        <w:t xml:space="preserve">любознательность., наблюдательность.   Обладают начальными знаниями о </w:t>
      </w:r>
    </w:p>
    <w:p w:rsidR="001230A6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576C03">
        <w:rPr>
          <w:rFonts w:ascii="Times New Roman" w:hAnsi="Times New Roman"/>
          <w:bCs/>
          <w:sz w:val="28"/>
          <w:szCs w:val="28"/>
        </w:rPr>
        <w:t xml:space="preserve">себе, о предметном, социальном и культурном мире. </w:t>
      </w:r>
    </w:p>
    <w:p w:rsidR="001230A6" w:rsidRPr="009D791B" w:rsidRDefault="001230A6" w:rsidP="008D3908">
      <w:pPr>
        <w:spacing w:after="120" w:line="40" w:lineRule="atLeast"/>
        <w:ind w:left="-851" w:right="-284"/>
        <w:contextualSpacing/>
        <w:rPr>
          <w:rFonts w:ascii="Times New Roman" w:hAnsi="Times New Roman"/>
          <w:bCs/>
          <w:sz w:val="28"/>
          <w:szCs w:val="28"/>
        </w:rPr>
      </w:pPr>
    </w:p>
    <w:p w:rsidR="001230A6" w:rsidRPr="00576C03" w:rsidRDefault="001230A6" w:rsidP="00576C03">
      <w:pPr>
        <w:pStyle w:val="Standard"/>
        <w:spacing w:line="20" w:lineRule="atLeast"/>
        <w:ind w:left="-850" w:right="-284" w:hanging="1"/>
        <w:contextualSpacing/>
        <w:rPr>
          <w:sz w:val="28"/>
          <w:szCs w:val="28"/>
          <w:lang w:val="ru-RU"/>
        </w:rPr>
      </w:pPr>
      <w:r w:rsidRPr="003F06C7">
        <w:rPr>
          <w:sz w:val="28"/>
          <w:szCs w:val="28"/>
          <w:lang w:val="ru-RU"/>
        </w:rPr>
        <w:tab/>
      </w:r>
      <w:r w:rsidRPr="003F06C7">
        <w:rPr>
          <w:sz w:val="28"/>
          <w:szCs w:val="28"/>
          <w:lang w:val="ru-RU"/>
        </w:rPr>
        <w:tab/>
      </w:r>
      <w:r w:rsidRPr="002E2CC6">
        <w:rPr>
          <w:sz w:val="28"/>
          <w:szCs w:val="28"/>
          <w:lang w:val="ru-RU"/>
        </w:rPr>
        <w:t xml:space="preserve">  </w:t>
      </w:r>
      <w:r w:rsidRPr="002E2CC6">
        <w:rPr>
          <w:rFonts w:cs="Times New Roman"/>
          <w:b/>
          <w:sz w:val="28"/>
          <w:szCs w:val="28"/>
          <w:lang w:val="ru-RU"/>
        </w:rPr>
        <w:t>Результат диагностирования детей подготовительных групп  МАДОУ №109</w:t>
      </w:r>
    </w:p>
    <w:p w:rsidR="001230A6" w:rsidRPr="00576C03" w:rsidRDefault="001230A6" w:rsidP="00576C03">
      <w:pPr>
        <w:jc w:val="center"/>
        <w:rPr>
          <w:rFonts w:ascii="Times New Roman" w:hAnsi="Times New Roman"/>
          <w:b/>
          <w:sz w:val="28"/>
          <w:szCs w:val="28"/>
        </w:rPr>
      </w:pPr>
      <w:r w:rsidRPr="00576C03">
        <w:rPr>
          <w:rFonts w:ascii="Times New Roman" w:hAnsi="Times New Roman"/>
          <w:b/>
          <w:sz w:val="28"/>
          <w:szCs w:val="28"/>
        </w:rPr>
        <w:t>(Методика «Изучение стартовых возможностей»)</w:t>
      </w:r>
    </w:p>
    <w:p w:rsidR="001230A6" w:rsidRDefault="001230A6" w:rsidP="00576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6C03">
        <w:rPr>
          <w:rFonts w:ascii="Times New Roman" w:hAnsi="Times New Roman"/>
          <w:b/>
          <w:sz w:val="28"/>
          <w:szCs w:val="28"/>
        </w:rPr>
        <w:t>В 2014 -2015 учебном году выпускается в школу: 44 человека</w:t>
      </w:r>
    </w:p>
    <w:tbl>
      <w:tblPr>
        <w:tblpPr w:leftFromText="180" w:rightFromText="180" w:vertAnchor="text" w:horzAnchor="margin" w:tblpY="260"/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418"/>
        <w:gridCol w:w="1843"/>
        <w:gridCol w:w="1984"/>
      </w:tblGrid>
      <w:tr w:rsidR="001230A6" w:rsidRPr="00880E00" w:rsidTr="00632FC6">
        <w:trPr>
          <w:trHeight w:val="312"/>
        </w:trPr>
        <w:tc>
          <w:tcPr>
            <w:tcW w:w="1242" w:type="dxa"/>
            <w:vMerge w:val="restart"/>
            <w:shd w:val="clear" w:color="auto" w:fill="C6D9F1"/>
          </w:tcPr>
          <w:p w:rsidR="001230A6" w:rsidRPr="00880E00" w:rsidRDefault="001230A6" w:rsidP="00576C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Кол-во детей</w:t>
            </w:r>
          </w:p>
        </w:tc>
        <w:tc>
          <w:tcPr>
            <w:tcW w:w="5245" w:type="dxa"/>
            <w:gridSpan w:val="3"/>
            <w:shd w:val="clear" w:color="auto" w:fill="C6D9F1"/>
          </w:tcPr>
          <w:p w:rsidR="001230A6" w:rsidRPr="00880E00" w:rsidRDefault="001230A6" w:rsidP="00576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Готовность к школе</w:t>
            </w:r>
          </w:p>
        </w:tc>
      </w:tr>
      <w:tr w:rsidR="001230A6" w:rsidRPr="00880E00" w:rsidTr="00632FC6">
        <w:trPr>
          <w:trHeight w:val="420"/>
        </w:trPr>
        <w:tc>
          <w:tcPr>
            <w:tcW w:w="1242" w:type="dxa"/>
            <w:vMerge/>
            <w:shd w:val="clear" w:color="auto" w:fill="C6D9F1"/>
          </w:tcPr>
          <w:p w:rsidR="001230A6" w:rsidRPr="00880E00" w:rsidRDefault="001230A6" w:rsidP="00632F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C6D9F1"/>
          </w:tcPr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1843" w:type="dxa"/>
            <w:shd w:val="clear" w:color="auto" w:fill="C6D9F1"/>
          </w:tcPr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1984" w:type="dxa"/>
            <w:shd w:val="clear" w:color="auto" w:fill="C6D9F1"/>
          </w:tcPr>
          <w:p w:rsidR="001230A6" w:rsidRPr="00880E00" w:rsidRDefault="001230A6" w:rsidP="00632FC6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Ниже среднего</w:t>
            </w:r>
          </w:p>
        </w:tc>
      </w:tr>
      <w:tr w:rsidR="001230A6" w:rsidRPr="00880E00" w:rsidTr="00632FC6">
        <w:trPr>
          <w:trHeight w:val="291"/>
        </w:trPr>
        <w:tc>
          <w:tcPr>
            <w:tcW w:w="1242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1418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843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984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1230A6" w:rsidRPr="00880E00" w:rsidTr="00632FC6">
        <w:trPr>
          <w:trHeight w:val="291"/>
        </w:trPr>
        <w:tc>
          <w:tcPr>
            <w:tcW w:w="1242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45,4%</w:t>
            </w:r>
          </w:p>
        </w:tc>
        <w:tc>
          <w:tcPr>
            <w:tcW w:w="1843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50%</w:t>
            </w:r>
          </w:p>
        </w:tc>
        <w:tc>
          <w:tcPr>
            <w:tcW w:w="1984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4,5%</w:t>
            </w:r>
          </w:p>
        </w:tc>
      </w:tr>
    </w:tbl>
    <w:p w:rsidR="001230A6" w:rsidRDefault="001230A6" w:rsidP="00576C03">
      <w:pPr>
        <w:jc w:val="both"/>
        <w:rPr>
          <w:rFonts w:ascii="Times New Roman" w:hAnsi="Times New Roman"/>
          <w:b/>
          <w:sz w:val="28"/>
          <w:szCs w:val="28"/>
        </w:rPr>
      </w:pPr>
    </w:p>
    <w:p w:rsidR="001230A6" w:rsidRPr="00576C03" w:rsidRDefault="001230A6" w:rsidP="00576C03">
      <w:pPr>
        <w:jc w:val="both"/>
        <w:rPr>
          <w:rFonts w:ascii="Times New Roman" w:hAnsi="Times New Roman"/>
          <w:b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3F06C7">
        <w:rPr>
          <w:rFonts w:ascii="Times New Roman" w:hAnsi="Times New Roman"/>
          <w:sz w:val="28"/>
          <w:szCs w:val="28"/>
        </w:rPr>
        <w:t>Раду</w:t>
      </w: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 w:rsidRPr="003F06C7">
        <w:rPr>
          <w:rFonts w:ascii="Times New Roman" w:hAnsi="Times New Roman"/>
          <w:sz w:val="28"/>
          <w:szCs w:val="28"/>
        </w:rPr>
        <w:t xml:space="preserve">ют  и </w:t>
      </w: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9B1B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6C03">
        <w:rPr>
          <w:rFonts w:ascii="Times New Roman" w:hAnsi="Times New Roman"/>
          <w:b/>
          <w:sz w:val="28"/>
          <w:szCs w:val="28"/>
        </w:rPr>
        <w:t>В 201</w:t>
      </w:r>
      <w:r>
        <w:rPr>
          <w:rFonts w:ascii="Times New Roman" w:hAnsi="Times New Roman"/>
          <w:b/>
          <w:sz w:val="28"/>
          <w:szCs w:val="28"/>
        </w:rPr>
        <w:t>5</w:t>
      </w:r>
      <w:r w:rsidRPr="00576C03">
        <w:rPr>
          <w:rFonts w:ascii="Times New Roman" w:hAnsi="Times New Roman"/>
          <w:b/>
          <w:sz w:val="28"/>
          <w:szCs w:val="28"/>
        </w:rPr>
        <w:t xml:space="preserve"> -201</w:t>
      </w:r>
      <w:r>
        <w:rPr>
          <w:rFonts w:ascii="Times New Roman" w:hAnsi="Times New Roman"/>
          <w:b/>
          <w:sz w:val="28"/>
          <w:szCs w:val="28"/>
        </w:rPr>
        <w:t>6</w:t>
      </w:r>
      <w:r w:rsidRPr="00576C03">
        <w:rPr>
          <w:rFonts w:ascii="Times New Roman" w:hAnsi="Times New Roman"/>
          <w:b/>
          <w:sz w:val="28"/>
          <w:szCs w:val="28"/>
        </w:rPr>
        <w:t xml:space="preserve"> учебном году выпускается в школу: </w:t>
      </w:r>
      <w:r>
        <w:rPr>
          <w:rFonts w:ascii="Times New Roman" w:hAnsi="Times New Roman"/>
          <w:b/>
          <w:sz w:val="28"/>
          <w:szCs w:val="28"/>
        </w:rPr>
        <w:t>80</w:t>
      </w:r>
      <w:r w:rsidRPr="00576C03">
        <w:rPr>
          <w:rFonts w:ascii="Times New Roman" w:hAnsi="Times New Roman"/>
          <w:b/>
          <w:sz w:val="28"/>
          <w:szCs w:val="28"/>
        </w:rPr>
        <w:t xml:space="preserve"> человека</w:t>
      </w:r>
    </w:p>
    <w:tbl>
      <w:tblPr>
        <w:tblpPr w:leftFromText="180" w:rightFromText="180" w:vertAnchor="text" w:horzAnchor="margin" w:tblpY="260"/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843"/>
        <w:gridCol w:w="1417"/>
        <w:gridCol w:w="1701"/>
      </w:tblGrid>
      <w:tr w:rsidR="001230A6" w:rsidRPr="00880E00" w:rsidTr="00632FC6">
        <w:trPr>
          <w:trHeight w:val="312"/>
        </w:trPr>
        <w:tc>
          <w:tcPr>
            <w:tcW w:w="1526" w:type="dxa"/>
            <w:vMerge w:val="restart"/>
            <w:shd w:val="clear" w:color="auto" w:fill="C6D9F1"/>
          </w:tcPr>
          <w:p w:rsidR="001230A6" w:rsidRPr="00880E00" w:rsidRDefault="001230A6" w:rsidP="00632F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Кол-во детей</w:t>
            </w:r>
          </w:p>
        </w:tc>
        <w:tc>
          <w:tcPr>
            <w:tcW w:w="4961" w:type="dxa"/>
            <w:gridSpan w:val="3"/>
            <w:shd w:val="clear" w:color="auto" w:fill="C6D9F1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Готовность к школе</w:t>
            </w:r>
          </w:p>
        </w:tc>
      </w:tr>
      <w:tr w:rsidR="001230A6" w:rsidRPr="00880E00" w:rsidTr="00632FC6">
        <w:trPr>
          <w:trHeight w:val="420"/>
        </w:trPr>
        <w:tc>
          <w:tcPr>
            <w:tcW w:w="1526" w:type="dxa"/>
            <w:vMerge/>
            <w:shd w:val="clear" w:color="auto" w:fill="C6D9F1"/>
          </w:tcPr>
          <w:p w:rsidR="001230A6" w:rsidRPr="00880E00" w:rsidRDefault="001230A6" w:rsidP="00632F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/>
          </w:tcPr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1417" w:type="dxa"/>
            <w:shd w:val="clear" w:color="auto" w:fill="C6D9F1"/>
          </w:tcPr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1701" w:type="dxa"/>
            <w:shd w:val="clear" w:color="auto" w:fill="C6D9F1"/>
          </w:tcPr>
          <w:p w:rsidR="001230A6" w:rsidRPr="00880E00" w:rsidRDefault="001230A6" w:rsidP="0063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Ниже среднего</w:t>
            </w:r>
          </w:p>
        </w:tc>
      </w:tr>
      <w:tr w:rsidR="001230A6" w:rsidRPr="00880E00" w:rsidTr="008D3908">
        <w:trPr>
          <w:trHeight w:val="743"/>
        </w:trPr>
        <w:tc>
          <w:tcPr>
            <w:tcW w:w="1526" w:type="dxa"/>
            <w:shd w:val="clear" w:color="auto" w:fill="E5B8B7"/>
          </w:tcPr>
          <w:p w:rsidR="001230A6" w:rsidRPr="00880E00" w:rsidRDefault="001230A6" w:rsidP="008D39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843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417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701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b/>
              </w:rPr>
            </w:pPr>
            <w:r w:rsidRPr="00880E00">
              <w:rPr>
                <w:b/>
              </w:rPr>
              <w:t>-</w:t>
            </w:r>
          </w:p>
        </w:tc>
      </w:tr>
      <w:tr w:rsidR="001230A6" w:rsidRPr="00880E00" w:rsidTr="00632FC6">
        <w:trPr>
          <w:trHeight w:val="291"/>
        </w:trPr>
        <w:tc>
          <w:tcPr>
            <w:tcW w:w="1526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90,6%</w:t>
            </w:r>
          </w:p>
        </w:tc>
        <w:tc>
          <w:tcPr>
            <w:tcW w:w="1417" w:type="dxa"/>
            <w:shd w:val="clear" w:color="auto" w:fill="E5B8B7"/>
          </w:tcPr>
          <w:p w:rsidR="001230A6" w:rsidRPr="00880E00" w:rsidRDefault="001230A6" w:rsidP="008D39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0E00">
              <w:rPr>
                <w:rFonts w:ascii="Times New Roman" w:hAnsi="Times New Roman"/>
                <w:b/>
                <w:sz w:val="28"/>
                <w:szCs w:val="28"/>
              </w:rPr>
              <w:t>9,4%</w:t>
            </w:r>
          </w:p>
        </w:tc>
        <w:tc>
          <w:tcPr>
            <w:tcW w:w="1701" w:type="dxa"/>
            <w:shd w:val="clear" w:color="auto" w:fill="E5B8B7"/>
          </w:tcPr>
          <w:p w:rsidR="001230A6" w:rsidRPr="00880E00" w:rsidRDefault="001230A6" w:rsidP="00632FC6">
            <w:pPr>
              <w:jc w:val="center"/>
              <w:rPr>
                <w:b/>
              </w:rPr>
            </w:pPr>
            <w:r w:rsidRPr="00880E00">
              <w:rPr>
                <w:b/>
              </w:rPr>
              <w:t>-</w:t>
            </w:r>
          </w:p>
        </w:tc>
      </w:tr>
    </w:tbl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  <w:r w:rsidRPr="00791FAD">
        <w:rPr>
          <w:sz w:val="28"/>
          <w:szCs w:val="28"/>
          <w:lang w:val="ru-RU"/>
        </w:rPr>
        <w:tab/>
      </w: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576C03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8D3908">
      <w:pPr>
        <w:spacing w:after="0" w:line="20" w:lineRule="atLeast"/>
        <w:ind w:left="-850" w:right="-284" w:hanging="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F06C7">
        <w:rPr>
          <w:rFonts w:ascii="Times New Roman" w:hAnsi="Times New Roman"/>
          <w:sz w:val="28"/>
          <w:szCs w:val="28"/>
        </w:rPr>
        <w:t xml:space="preserve">Радуют  и  показатели сохранности здоровья детей нашего дошкольного учреждения. </w:t>
      </w: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6"/>
        <w:gridCol w:w="2110"/>
        <w:gridCol w:w="2126"/>
        <w:gridCol w:w="2127"/>
      </w:tblGrid>
      <w:tr w:rsidR="001230A6" w:rsidRPr="00880E00" w:rsidTr="00880E00">
        <w:tc>
          <w:tcPr>
            <w:tcW w:w="157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3" w:type="dxa"/>
            <w:gridSpan w:val="3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Количество дней, пропущенных одним ребенком</w:t>
            </w:r>
          </w:p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по болезни в год</w:t>
            </w:r>
          </w:p>
        </w:tc>
      </w:tr>
      <w:tr w:rsidR="001230A6" w:rsidRPr="00880E00" w:rsidTr="00880E00">
        <w:tc>
          <w:tcPr>
            <w:tcW w:w="157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0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12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127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1230A6" w:rsidRPr="00880E00" w:rsidTr="00880E00">
        <w:tc>
          <w:tcPr>
            <w:tcW w:w="157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По району</w:t>
            </w:r>
          </w:p>
        </w:tc>
        <w:tc>
          <w:tcPr>
            <w:tcW w:w="2110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2127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1230A6" w:rsidRPr="00880E00" w:rsidTr="00880E00">
        <w:tc>
          <w:tcPr>
            <w:tcW w:w="157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По ДОУ</w:t>
            </w:r>
          </w:p>
        </w:tc>
        <w:tc>
          <w:tcPr>
            <w:tcW w:w="2110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2126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2127" w:type="dxa"/>
          </w:tcPr>
          <w:p w:rsidR="001230A6" w:rsidRPr="00880E00" w:rsidRDefault="001230A6" w:rsidP="00880E00">
            <w:pPr>
              <w:spacing w:after="0" w:line="20" w:lineRule="atLeast"/>
              <w:ind w:right="-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00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</w:tbl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F06C7">
        <w:rPr>
          <w:rFonts w:ascii="Times New Roman" w:hAnsi="Times New Roman"/>
          <w:sz w:val="28"/>
          <w:szCs w:val="28"/>
        </w:rPr>
        <w:tab/>
      </w:r>
      <w:r w:rsidRPr="003F06C7">
        <w:rPr>
          <w:rFonts w:ascii="Times New Roman" w:hAnsi="Times New Roman"/>
          <w:sz w:val="28"/>
          <w:szCs w:val="28"/>
        </w:rPr>
        <w:tab/>
      </w:r>
      <w:r w:rsidRPr="003F06C7">
        <w:rPr>
          <w:rFonts w:ascii="Times New Roman" w:hAnsi="Times New Roman"/>
          <w:sz w:val="28"/>
          <w:szCs w:val="28"/>
        </w:rPr>
        <w:tab/>
      </w: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</w:p>
    <w:p w:rsidR="001230A6" w:rsidRPr="003F06C7" w:rsidRDefault="001230A6" w:rsidP="00CF3C16">
      <w:pPr>
        <w:spacing w:after="0" w:line="20" w:lineRule="atLeast"/>
        <w:ind w:left="-850" w:right="-284" w:hanging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</w:t>
      </w:r>
      <w:r w:rsidRPr="003F06C7">
        <w:rPr>
          <w:rFonts w:ascii="Times New Roman" w:hAnsi="Times New Roman"/>
          <w:sz w:val="28"/>
          <w:szCs w:val="28"/>
        </w:rPr>
        <w:t xml:space="preserve">собую  радость и гордость мне приносит ежегодное увеличение количества детей, начинающих с дошкольного возраста профессионально заниматься спортом (35% от общего числа детей старших и подготовительных групп на начало </w:t>
      </w:r>
      <w:r>
        <w:rPr>
          <w:rFonts w:ascii="Times New Roman" w:hAnsi="Times New Roman"/>
          <w:sz w:val="28"/>
          <w:szCs w:val="28"/>
        </w:rPr>
        <w:t xml:space="preserve">2016-2017 </w:t>
      </w:r>
      <w:r w:rsidRPr="003F06C7">
        <w:rPr>
          <w:rFonts w:ascii="Times New Roman" w:hAnsi="Times New Roman"/>
          <w:sz w:val="28"/>
          <w:szCs w:val="28"/>
        </w:rPr>
        <w:t>учебного года).</w:t>
      </w:r>
    </w:p>
    <w:p w:rsidR="001230A6" w:rsidRPr="003F06C7" w:rsidRDefault="001230A6" w:rsidP="00CF3C16">
      <w:pPr>
        <w:pStyle w:val="Standard"/>
        <w:spacing w:line="20" w:lineRule="atLeast"/>
        <w:ind w:left="-850" w:right="-284" w:hanging="1"/>
        <w:contextualSpacing/>
        <w:jc w:val="both"/>
        <w:rPr>
          <w:sz w:val="28"/>
          <w:szCs w:val="28"/>
          <w:lang w:val="ru-RU"/>
        </w:rPr>
      </w:pPr>
      <w:r w:rsidRPr="003F06C7">
        <w:rPr>
          <w:sz w:val="28"/>
          <w:szCs w:val="28"/>
          <w:lang w:val="ru-RU"/>
        </w:rPr>
        <w:t xml:space="preserve">  </w:t>
      </w:r>
      <w:r w:rsidRPr="003F06C7">
        <w:rPr>
          <w:sz w:val="28"/>
          <w:szCs w:val="28"/>
          <w:lang w:val="ru-RU"/>
        </w:rPr>
        <w:tab/>
      </w:r>
      <w:r w:rsidRPr="003F06C7">
        <w:rPr>
          <w:sz w:val="28"/>
          <w:szCs w:val="28"/>
          <w:lang w:val="ru-RU"/>
        </w:rPr>
        <w:tab/>
      </w:r>
      <w:r w:rsidRPr="003F06C7">
        <w:rPr>
          <w:sz w:val="28"/>
          <w:szCs w:val="28"/>
          <w:lang w:val="ru-RU"/>
        </w:rPr>
        <w:tab/>
        <w:t>Мои воспитанники уже в 5-6 лет успешно покоряют спортивный Олимп, становясь призерами и победителями спортивных соревнований республиканского, регионального и даже федерального уровней, проявляя при этом стойкость, выносливость, трудолюбие, целеустремленность, стремление к успеху</w:t>
      </w:r>
      <w:r>
        <w:rPr>
          <w:sz w:val="28"/>
          <w:szCs w:val="28"/>
          <w:lang w:val="ru-RU"/>
        </w:rPr>
        <w:t>, большую любовь к спорту.</w:t>
      </w:r>
      <w:r w:rsidRPr="003F06C7">
        <w:rPr>
          <w:sz w:val="28"/>
          <w:szCs w:val="28"/>
          <w:lang w:val="ru-RU"/>
        </w:rPr>
        <w:t xml:space="preserve">  И я считаю, что в формировании всех этих качеств есть и моя заслуга.</w:t>
      </w:r>
    </w:p>
    <w:p w:rsidR="001230A6" w:rsidRPr="003F06C7" w:rsidRDefault="001230A6" w:rsidP="00CF3C16">
      <w:pPr>
        <w:pStyle w:val="Standard"/>
        <w:spacing w:line="20" w:lineRule="atLeast"/>
        <w:ind w:left="-850" w:right="-284" w:hanging="1"/>
        <w:contextualSpacing/>
        <w:jc w:val="both"/>
        <w:rPr>
          <w:sz w:val="28"/>
          <w:szCs w:val="28"/>
          <w:lang w:val="ru-RU"/>
        </w:rPr>
      </w:pPr>
    </w:p>
    <w:p w:rsidR="001230A6" w:rsidRDefault="001230A6" w:rsidP="00B0270E">
      <w:pPr>
        <w:spacing w:after="0" w:line="20" w:lineRule="atLeast"/>
        <w:ind w:left="-850" w:right="-284" w:hanging="1"/>
        <w:contextualSpacing/>
        <w:jc w:val="both"/>
        <w:rPr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502BF">
        <w:rPr>
          <w:noProof/>
          <w:sz w:val="28"/>
          <w:szCs w:val="28"/>
          <w:lang w:eastAsia="ru-RU"/>
        </w:rPr>
        <w:pict>
          <v:shape id="Рисунок 9" o:spid="_x0000_i1039" type="#_x0000_t75" style="width:447pt;height:25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">
            <v:imagedata r:id="rId19" o:title=""/>
            <o:lock v:ext="edit" aspectratio="f"/>
          </v:shape>
        </w:pict>
      </w:r>
    </w:p>
    <w:p w:rsidR="001230A6" w:rsidRDefault="001230A6" w:rsidP="00625C47">
      <w:pPr>
        <w:pStyle w:val="NormalWeb"/>
        <w:ind w:left="-993" w:right="-284" w:hanging="141"/>
        <w:rPr>
          <w:bCs/>
          <w:iCs/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625C47">
      <w:pPr>
        <w:pStyle w:val="NormalWeb"/>
        <w:ind w:left="-993" w:right="-284" w:hanging="141"/>
        <w:rPr>
          <w:sz w:val="28"/>
          <w:szCs w:val="28"/>
        </w:rPr>
      </w:pPr>
    </w:p>
    <w:p w:rsidR="001230A6" w:rsidRDefault="001230A6" w:rsidP="00A90AA7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A90AA7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Pr="008D3908" w:rsidRDefault="001230A6" w:rsidP="00A90AA7">
      <w:pPr>
        <w:pStyle w:val="Standard"/>
        <w:spacing w:line="20" w:lineRule="atLeast"/>
        <w:ind w:left="-993" w:right="-284" w:hanging="141"/>
        <w:contextualSpacing/>
        <w:rPr>
          <w:b/>
          <w:sz w:val="28"/>
          <w:szCs w:val="28"/>
          <w:lang w:val="ru-RU"/>
        </w:rPr>
      </w:pPr>
      <w:r w:rsidRPr="00791FAD">
        <w:rPr>
          <w:sz w:val="28"/>
          <w:szCs w:val="28"/>
          <w:lang w:val="ru-RU"/>
        </w:rPr>
        <w:tab/>
      </w:r>
      <w:r w:rsidRPr="00791FAD">
        <w:rPr>
          <w:sz w:val="28"/>
          <w:szCs w:val="28"/>
          <w:lang w:val="ru-RU"/>
        </w:rPr>
        <w:tab/>
      </w:r>
      <w:r w:rsidRPr="008D3908">
        <w:rPr>
          <w:b/>
          <w:sz w:val="28"/>
          <w:szCs w:val="28"/>
          <w:lang w:val="ru-RU"/>
        </w:rPr>
        <w:t xml:space="preserve">                                               Литература:</w:t>
      </w:r>
    </w:p>
    <w:p w:rsidR="001230A6" w:rsidRDefault="001230A6" w:rsidP="00A90AA7">
      <w:pPr>
        <w:pStyle w:val="Standard"/>
        <w:spacing w:line="20" w:lineRule="atLeast"/>
        <w:ind w:left="-993" w:right="-284" w:hanging="141"/>
        <w:contextualSpacing/>
        <w:rPr>
          <w:sz w:val="28"/>
          <w:szCs w:val="28"/>
          <w:lang w:val="ru-RU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 w:rsidRPr="00A64B97">
        <w:rPr>
          <w:rFonts w:ascii="Times New Roman" w:hAnsi="Times New Roman"/>
          <w:sz w:val="28"/>
          <w:szCs w:val="28"/>
        </w:rPr>
        <w:t xml:space="preserve">1. Деннисон П. Гимнастика мозга / перевод С. М. Масгутовой. – М.: Частное Образовательное Учреждение Психологической </w:t>
      </w:r>
      <w:r>
        <w:rPr>
          <w:rFonts w:ascii="Times New Roman" w:hAnsi="Times New Roman"/>
          <w:sz w:val="28"/>
          <w:szCs w:val="28"/>
        </w:rPr>
        <w:t xml:space="preserve">Помощи «Восхождение», 1997г.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A64B97">
        <w:rPr>
          <w:rFonts w:ascii="Times New Roman" w:hAnsi="Times New Roman"/>
          <w:sz w:val="28"/>
          <w:szCs w:val="28"/>
        </w:rPr>
        <w:t>Использование метода кинезиологии в работе с дошкольниками / Е. И. Стальская, Ю. С. Корнеева, Е. Г. Ромицына // Северная Двина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A64B97">
        <w:rPr>
          <w:rFonts w:ascii="Times New Roman" w:hAnsi="Times New Roman"/>
          <w:sz w:val="28"/>
          <w:szCs w:val="28"/>
        </w:rPr>
        <w:t xml:space="preserve">май-июнь.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 w:rsidRPr="00A64B97">
        <w:rPr>
          <w:rFonts w:ascii="Times New Roman" w:hAnsi="Times New Roman"/>
          <w:sz w:val="28"/>
          <w:szCs w:val="28"/>
        </w:rPr>
        <w:t>3. Кинезиология, или природная мудрость тела</w:t>
      </w:r>
      <w:r>
        <w:rPr>
          <w:rFonts w:ascii="Times New Roman" w:hAnsi="Times New Roman"/>
          <w:sz w:val="28"/>
          <w:szCs w:val="28"/>
        </w:rPr>
        <w:t>.</w:t>
      </w:r>
      <w:r w:rsidRPr="00A64B97">
        <w:rPr>
          <w:rFonts w:ascii="Times New Roman" w:hAnsi="Times New Roman"/>
          <w:sz w:val="28"/>
          <w:szCs w:val="28"/>
        </w:rPr>
        <w:t xml:space="preserve"> Н. В. Любимова. - СПб: Невский проспект. - 2005. - 192 с.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 w:rsidRPr="00A64B97">
        <w:rPr>
          <w:rFonts w:ascii="Times New Roman" w:hAnsi="Times New Roman"/>
          <w:sz w:val="28"/>
          <w:szCs w:val="28"/>
        </w:rPr>
        <w:t xml:space="preserve"> 4. Колеченко А. К. Энциклопедия педагогических технологий. – СПб: КАРО, 2007. - С.14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64B97">
        <w:rPr>
          <w:rFonts w:ascii="Times New Roman" w:hAnsi="Times New Roman"/>
          <w:sz w:val="28"/>
          <w:szCs w:val="28"/>
        </w:rPr>
        <w:t xml:space="preserve">. Сиротюк А. Л. Коррекция проблем обучения и развития методом кинезиологии. - М.: Аркти, 2003. – 156 с.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A64B97">
        <w:rPr>
          <w:rFonts w:ascii="Times New Roman" w:hAnsi="Times New Roman"/>
          <w:sz w:val="28"/>
          <w:szCs w:val="28"/>
        </w:rPr>
        <w:t xml:space="preserve">. Сиротюк А. Л. Коррекция развития интеллекта дошкольников.— М: ТЦ Сфера, 2008.48 с.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A64B97">
        <w:rPr>
          <w:rFonts w:ascii="Times New Roman" w:hAnsi="Times New Roman"/>
          <w:sz w:val="28"/>
          <w:szCs w:val="28"/>
        </w:rPr>
        <w:t xml:space="preserve">. Шереметева Г. Б. Кинезиология. Целебное прикосновение – М.: Амрита- Русь,2009.- 96с.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64B97">
        <w:rPr>
          <w:rFonts w:ascii="Times New Roman" w:hAnsi="Times New Roman"/>
          <w:sz w:val="28"/>
          <w:szCs w:val="28"/>
        </w:rPr>
        <w:t xml:space="preserve"> Сиротюк А.Л. «Обучение детей с учётом психофизиологии», «Сфера», Москва 2001г.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 w:rsidRPr="00A64B97">
        <w:rPr>
          <w:rFonts w:ascii="Times New Roman" w:hAnsi="Times New Roman"/>
          <w:sz w:val="28"/>
          <w:szCs w:val="28"/>
        </w:rPr>
        <w:t xml:space="preserve"> </w:t>
      </w:r>
    </w:p>
    <w:p w:rsidR="001230A6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A64B97">
        <w:rPr>
          <w:rFonts w:ascii="Times New Roman" w:hAnsi="Times New Roman"/>
          <w:sz w:val="28"/>
          <w:szCs w:val="28"/>
        </w:rPr>
        <w:t xml:space="preserve">. Шанина Г.Е Упражнения специального кинезиологического комплекса для восстановления межполушарного взаимодействия у детей и подростков: Учебное пособие – М., 1999. </w:t>
      </w:r>
    </w:p>
    <w:p w:rsidR="001230A6" w:rsidRPr="00A64B97" w:rsidRDefault="001230A6" w:rsidP="00822A83">
      <w:pPr>
        <w:spacing w:before="100" w:beforeAutospacing="1" w:after="0" w:line="20" w:lineRule="atLeast"/>
        <w:ind w:left="-993" w:right="-284" w:hanging="141"/>
        <w:contextualSpacing/>
        <w:rPr>
          <w:rFonts w:ascii="Times New Roman" w:hAnsi="Times New Roman"/>
          <w:color w:val="1E0B16"/>
          <w:sz w:val="28"/>
          <w:szCs w:val="28"/>
          <w:lang w:eastAsia="ru-RU"/>
        </w:rPr>
      </w:pPr>
    </w:p>
    <w:sectPr w:rsidR="001230A6" w:rsidRPr="00A64B97" w:rsidSect="00625C47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4785A"/>
    <w:multiLevelType w:val="multilevel"/>
    <w:tmpl w:val="DB2A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31457"/>
    <w:multiLevelType w:val="hybridMultilevel"/>
    <w:tmpl w:val="EBFE23A2"/>
    <w:lvl w:ilvl="0" w:tplc="1CD8F8A8">
      <w:start w:val="1"/>
      <w:numFmt w:val="bullet"/>
      <w:lvlText w:val="•"/>
      <w:lvlJc w:val="left"/>
      <w:pPr>
        <w:ind w:left="85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2BA52330"/>
    <w:multiLevelType w:val="hybridMultilevel"/>
    <w:tmpl w:val="38BE3872"/>
    <w:lvl w:ilvl="0" w:tplc="1CD8F8A8">
      <w:start w:val="1"/>
      <w:numFmt w:val="bullet"/>
      <w:lvlText w:val="•"/>
      <w:lvlJc w:val="left"/>
      <w:pPr>
        <w:ind w:left="9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372958AA"/>
    <w:multiLevelType w:val="hybridMultilevel"/>
    <w:tmpl w:val="5CDA8EBA"/>
    <w:lvl w:ilvl="0" w:tplc="1CD8F8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490E8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8E9E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D7254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E45F1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E9C41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9DAF5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7FC9A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024DE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>
    <w:nsid w:val="3FE27F1D"/>
    <w:multiLevelType w:val="hybridMultilevel"/>
    <w:tmpl w:val="EBD61FA0"/>
    <w:lvl w:ilvl="0" w:tplc="1CD8F8A8">
      <w:start w:val="1"/>
      <w:numFmt w:val="bullet"/>
      <w:lvlText w:val="•"/>
      <w:lvlJc w:val="left"/>
      <w:pPr>
        <w:ind w:left="51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>
    <w:nsid w:val="4CFC32ED"/>
    <w:multiLevelType w:val="hybridMultilevel"/>
    <w:tmpl w:val="CA26D074"/>
    <w:lvl w:ilvl="0" w:tplc="8D8C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6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0B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4A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328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06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E3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2F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C11411D"/>
    <w:multiLevelType w:val="multilevel"/>
    <w:tmpl w:val="E80C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8D78E3"/>
    <w:multiLevelType w:val="hybridMultilevel"/>
    <w:tmpl w:val="DC961B12"/>
    <w:lvl w:ilvl="0" w:tplc="1CD8F8A8">
      <w:start w:val="1"/>
      <w:numFmt w:val="bullet"/>
      <w:lvlText w:val="•"/>
      <w:lvlJc w:val="left"/>
      <w:pPr>
        <w:ind w:left="61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5638"/>
    <w:rsid w:val="00000499"/>
    <w:rsid w:val="00002A2B"/>
    <w:rsid w:val="00005935"/>
    <w:rsid w:val="00005D06"/>
    <w:rsid w:val="000103CE"/>
    <w:rsid w:val="00010BE8"/>
    <w:rsid w:val="00012965"/>
    <w:rsid w:val="00012D2E"/>
    <w:rsid w:val="0001309E"/>
    <w:rsid w:val="0001312A"/>
    <w:rsid w:val="0001344B"/>
    <w:rsid w:val="00013ACF"/>
    <w:rsid w:val="00014D60"/>
    <w:rsid w:val="0001573C"/>
    <w:rsid w:val="000160B3"/>
    <w:rsid w:val="000169CD"/>
    <w:rsid w:val="00016D69"/>
    <w:rsid w:val="00017BB3"/>
    <w:rsid w:val="0002179A"/>
    <w:rsid w:val="00021D9F"/>
    <w:rsid w:val="00023751"/>
    <w:rsid w:val="00024149"/>
    <w:rsid w:val="00025305"/>
    <w:rsid w:val="000261EC"/>
    <w:rsid w:val="0002775D"/>
    <w:rsid w:val="00027A68"/>
    <w:rsid w:val="0003015E"/>
    <w:rsid w:val="000309C6"/>
    <w:rsid w:val="00031199"/>
    <w:rsid w:val="00031F2D"/>
    <w:rsid w:val="000332FD"/>
    <w:rsid w:val="000337A1"/>
    <w:rsid w:val="000338D9"/>
    <w:rsid w:val="00033D8A"/>
    <w:rsid w:val="00033EEB"/>
    <w:rsid w:val="00034969"/>
    <w:rsid w:val="00035A82"/>
    <w:rsid w:val="00040F90"/>
    <w:rsid w:val="00041044"/>
    <w:rsid w:val="00041261"/>
    <w:rsid w:val="0004229D"/>
    <w:rsid w:val="00043D71"/>
    <w:rsid w:val="00044D91"/>
    <w:rsid w:val="000456D1"/>
    <w:rsid w:val="00046809"/>
    <w:rsid w:val="000479C5"/>
    <w:rsid w:val="000507F7"/>
    <w:rsid w:val="00050EBB"/>
    <w:rsid w:val="00051D82"/>
    <w:rsid w:val="0005236D"/>
    <w:rsid w:val="00052ADA"/>
    <w:rsid w:val="00054043"/>
    <w:rsid w:val="000542E8"/>
    <w:rsid w:val="000546D5"/>
    <w:rsid w:val="000546F8"/>
    <w:rsid w:val="00054F51"/>
    <w:rsid w:val="00055059"/>
    <w:rsid w:val="00055613"/>
    <w:rsid w:val="00055B12"/>
    <w:rsid w:val="00055D5E"/>
    <w:rsid w:val="0005631D"/>
    <w:rsid w:val="00056B3D"/>
    <w:rsid w:val="00056D75"/>
    <w:rsid w:val="000575DE"/>
    <w:rsid w:val="00060699"/>
    <w:rsid w:val="00060A73"/>
    <w:rsid w:val="00060E96"/>
    <w:rsid w:val="00061DE4"/>
    <w:rsid w:val="00062EDB"/>
    <w:rsid w:val="00062FFB"/>
    <w:rsid w:val="00063F47"/>
    <w:rsid w:val="00065153"/>
    <w:rsid w:val="000667FD"/>
    <w:rsid w:val="00067BCB"/>
    <w:rsid w:val="00070389"/>
    <w:rsid w:val="0007074A"/>
    <w:rsid w:val="00073430"/>
    <w:rsid w:val="00073BC6"/>
    <w:rsid w:val="00074768"/>
    <w:rsid w:val="0007562A"/>
    <w:rsid w:val="00075B40"/>
    <w:rsid w:val="00076974"/>
    <w:rsid w:val="00076A54"/>
    <w:rsid w:val="00076E5E"/>
    <w:rsid w:val="000771FF"/>
    <w:rsid w:val="000776BB"/>
    <w:rsid w:val="00080A5C"/>
    <w:rsid w:val="00082084"/>
    <w:rsid w:val="000821EC"/>
    <w:rsid w:val="000828FF"/>
    <w:rsid w:val="00082DF4"/>
    <w:rsid w:val="00083D09"/>
    <w:rsid w:val="00084565"/>
    <w:rsid w:val="00084ECA"/>
    <w:rsid w:val="000850CD"/>
    <w:rsid w:val="00086668"/>
    <w:rsid w:val="00087019"/>
    <w:rsid w:val="00087713"/>
    <w:rsid w:val="00090A90"/>
    <w:rsid w:val="00091AE3"/>
    <w:rsid w:val="000935B4"/>
    <w:rsid w:val="0009400C"/>
    <w:rsid w:val="000942BA"/>
    <w:rsid w:val="0009565D"/>
    <w:rsid w:val="00096319"/>
    <w:rsid w:val="00096B7C"/>
    <w:rsid w:val="0009700D"/>
    <w:rsid w:val="00097A72"/>
    <w:rsid w:val="00097B0E"/>
    <w:rsid w:val="000A1195"/>
    <w:rsid w:val="000A3D57"/>
    <w:rsid w:val="000A4661"/>
    <w:rsid w:val="000A60F8"/>
    <w:rsid w:val="000A6964"/>
    <w:rsid w:val="000B0B28"/>
    <w:rsid w:val="000B0D64"/>
    <w:rsid w:val="000B1BCE"/>
    <w:rsid w:val="000B3B73"/>
    <w:rsid w:val="000B41F6"/>
    <w:rsid w:val="000B42CA"/>
    <w:rsid w:val="000B6643"/>
    <w:rsid w:val="000B6A69"/>
    <w:rsid w:val="000B713A"/>
    <w:rsid w:val="000B71C0"/>
    <w:rsid w:val="000B7B45"/>
    <w:rsid w:val="000B7CB3"/>
    <w:rsid w:val="000C02FD"/>
    <w:rsid w:val="000C1193"/>
    <w:rsid w:val="000C169C"/>
    <w:rsid w:val="000C1AB3"/>
    <w:rsid w:val="000C1AB6"/>
    <w:rsid w:val="000C1AC0"/>
    <w:rsid w:val="000C4E03"/>
    <w:rsid w:val="000C51FC"/>
    <w:rsid w:val="000C55DA"/>
    <w:rsid w:val="000C62CF"/>
    <w:rsid w:val="000C7288"/>
    <w:rsid w:val="000C7992"/>
    <w:rsid w:val="000C7D52"/>
    <w:rsid w:val="000D1148"/>
    <w:rsid w:val="000D2D85"/>
    <w:rsid w:val="000D2DCA"/>
    <w:rsid w:val="000D2E7B"/>
    <w:rsid w:val="000D3A30"/>
    <w:rsid w:val="000D3EB5"/>
    <w:rsid w:val="000D4198"/>
    <w:rsid w:val="000D4DE5"/>
    <w:rsid w:val="000D5C26"/>
    <w:rsid w:val="000D5E19"/>
    <w:rsid w:val="000D5FDC"/>
    <w:rsid w:val="000D70B0"/>
    <w:rsid w:val="000E1F7F"/>
    <w:rsid w:val="000E421B"/>
    <w:rsid w:val="000E58D1"/>
    <w:rsid w:val="000E59BB"/>
    <w:rsid w:val="000E5AE8"/>
    <w:rsid w:val="000E6894"/>
    <w:rsid w:val="000E7299"/>
    <w:rsid w:val="000F03DC"/>
    <w:rsid w:val="000F05FA"/>
    <w:rsid w:val="000F147C"/>
    <w:rsid w:val="000F15A2"/>
    <w:rsid w:val="000F2000"/>
    <w:rsid w:val="000F2D18"/>
    <w:rsid w:val="000F33F8"/>
    <w:rsid w:val="000F3BCE"/>
    <w:rsid w:val="000F5524"/>
    <w:rsid w:val="000F5AF7"/>
    <w:rsid w:val="000F5C90"/>
    <w:rsid w:val="000F5DED"/>
    <w:rsid w:val="000F6284"/>
    <w:rsid w:val="000F68D6"/>
    <w:rsid w:val="000F7DA5"/>
    <w:rsid w:val="0010061E"/>
    <w:rsid w:val="00100CA3"/>
    <w:rsid w:val="00100CAB"/>
    <w:rsid w:val="00101440"/>
    <w:rsid w:val="001015C4"/>
    <w:rsid w:val="00101D7B"/>
    <w:rsid w:val="001024E9"/>
    <w:rsid w:val="001026F6"/>
    <w:rsid w:val="00102738"/>
    <w:rsid w:val="0010355A"/>
    <w:rsid w:val="00104AF7"/>
    <w:rsid w:val="001053F4"/>
    <w:rsid w:val="00106AC5"/>
    <w:rsid w:val="00106B57"/>
    <w:rsid w:val="00107756"/>
    <w:rsid w:val="001106CD"/>
    <w:rsid w:val="00111100"/>
    <w:rsid w:val="00111E27"/>
    <w:rsid w:val="001156DA"/>
    <w:rsid w:val="00116964"/>
    <w:rsid w:val="001174F7"/>
    <w:rsid w:val="00120CBE"/>
    <w:rsid w:val="00121447"/>
    <w:rsid w:val="0012186E"/>
    <w:rsid w:val="00122205"/>
    <w:rsid w:val="0012264E"/>
    <w:rsid w:val="00122E0F"/>
    <w:rsid w:val="001230A6"/>
    <w:rsid w:val="001235F6"/>
    <w:rsid w:val="0012501F"/>
    <w:rsid w:val="00125746"/>
    <w:rsid w:val="00126AC1"/>
    <w:rsid w:val="00126C54"/>
    <w:rsid w:val="001278E6"/>
    <w:rsid w:val="00131136"/>
    <w:rsid w:val="001328C5"/>
    <w:rsid w:val="00132D9A"/>
    <w:rsid w:val="001331E3"/>
    <w:rsid w:val="00134418"/>
    <w:rsid w:val="001344DE"/>
    <w:rsid w:val="00134583"/>
    <w:rsid w:val="00134723"/>
    <w:rsid w:val="0013485C"/>
    <w:rsid w:val="001351E7"/>
    <w:rsid w:val="001353DF"/>
    <w:rsid w:val="00135721"/>
    <w:rsid w:val="001361FF"/>
    <w:rsid w:val="00136E19"/>
    <w:rsid w:val="00137109"/>
    <w:rsid w:val="0013716E"/>
    <w:rsid w:val="00140A8D"/>
    <w:rsid w:val="00142171"/>
    <w:rsid w:val="00142A56"/>
    <w:rsid w:val="00143259"/>
    <w:rsid w:val="00144E9B"/>
    <w:rsid w:val="00144F33"/>
    <w:rsid w:val="001457B6"/>
    <w:rsid w:val="00145E60"/>
    <w:rsid w:val="00145F8E"/>
    <w:rsid w:val="00146E42"/>
    <w:rsid w:val="0015135A"/>
    <w:rsid w:val="00151DA6"/>
    <w:rsid w:val="00152328"/>
    <w:rsid w:val="00152F63"/>
    <w:rsid w:val="001536DD"/>
    <w:rsid w:val="001542F6"/>
    <w:rsid w:val="00154641"/>
    <w:rsid w:val="001547BC"/>
    <w:rsid w:val="00154882"/>
    <w:rsid w:val="001568AC"/>
    <w:rsid w:val="00160E31"/>
    <w:rsid w:val="001622E7"/>
    <w:rsid w:val="0016240D"/>
    <w:rsid w:val="00163C47"/>
    <w:rsid w:val="0016487B"/>
    <w:rsid w:val="001655F0"/>
    <w:rsid w:val="00166089"/>
    <w:rsid w:val="0016741E"/>
    <w:rsid w:val="00171AFE"/>
    <w:rsid w:val="001721A4"/>
    <w:rsid w:val="00172A54"/>
    <w:rsid w:val="00172EF8"/>
    <w:rsid w:val="00173636"/>
    <w:rsid w:val="00173F5D"/>
    <w:rsid w:val="0017484A"/>
    <w:rsid w:val="001765EA"/>
    <w:rsid w:val="001775E4"/>
    <w:rsid w:val="001804A5"/>
    <w:rsid w:val="001808CC"/>
    <w:rsid w:val="00180D00"/>
    <w:rsid w:val="00181D81"/>
    <w:rsid w:val="00181F17"/>
    <w:rsid w:val="00182576"/>
    <w:rsid w:val="0018394B"/>
    <w:rsid w:val="001839AB"/>
    <w:rsid w:val="001842EA"/>
    <w:rsid w:val="00184F11"/>
    <w:rsid w:val="00185E6F"/>
    <w:rsid w:val="00186B63"/>
    <w:rsid w:val="00187893"/>
    <w:rsid w:val="00187F16"/>
    <w:rsid w:val="00191AA3"/>
    <w:rsid w:val="001933AF"/>
    <w:rsid w:val="001938C1"/>
    <w:rsid w:val="001941B6"/>
    <w:rsid w:val="0019480A"/>
    <w:rsid w:val="00196B40"/>
    <w:rsid w:val="001971A6"/>
    <w:rsid w:val="00197637"/>
    <w:rsid w:val="001A137B"/>
    <w:rsid w:val="001A1E36"/>
    <w:rsid w:val="001A22A9"/>
    <w:rsid w:val="001A2437"/>
    <w:rsid w:val="001A358C"/>
    <w:rsid w:val="001A38FE"/>
    <w:rsid w:val="001A5750"/>
    <w:rsid w:val="001A5839"/>
    <w:rsid w:val="001A58B9"/>
    <w:rsid w:val="001A5E1B"/>
    <w:rsid w:val="001A6668"/>
    <w:rsid w:val="001A7F35"/>
    <w:rsid w:val="001B017D"/>
    <w:rsid w:val="001B0707"/>
    <w:rsid w:val="001B1A38"/>
    <w:rsid w:val="001B3717"/>
    <w:rsid w:val="001B47FB"/>
    <w:rsid w:val="001B5714"/>
    <w:rsid w:val="001B5911"/>
    <w:rsid w:val="001B5ABE"/>
    <w:rsid w:val="001B5F90"/>
    <w:rsid w:val="001B61D8"/>
    <w:rsid w:val="001B6562"/>
    <w:rsid w:val="001C0330"/>
    <w:rsid w:val="001C0866"/>
    <w:rsid w:val="001C0AD7"/>
    <w:rsid w:val="001C1B3B"/>
    <w:rsid w:val="001C1C8F"/>
    <w:rsid w:val="001C2621"/>
    <w:rsid w:val="001C3FF0"/>
    <w:rsid w:val="001C4EF3"/>
    <w:rsid w:val="001C5083"/>
    <w:rsid w:val="001C5384"/>
    <w:rsid w:val="001C5E7E"/>
    <w:rsid w:val="001C6BB3"/>
    <w:rsid w:val="001C6F24"/>
    <w:rsid w:val="001C7CDA"/>
    <w:rsid w:val="001C7EA9"/>
    <w:rsid w:val="001D05C3"/>
    <w:rsid w:val="001D19D2"/>
    <w:rsid w:val="001D2068"/>
    <w:rsid w:val="001D2DC9"/>
    <w:rsid w:val="001D3D48"/>
    <w:rsid w:val="001D4195"/>
    <w:rsid w:val="001D4521"/>
    <w:rsid w:val="001D57C6"/>
    <w:rsid w:val="001D65A2"/>
    <w:rsid w:val="001D6616"/>
    <w:rsid w:val="001D741B"/>
    <w:rsid w:val="001D786A"/>
    <w:rsid w:val="001D7BAB"/>
    <w:rsid w:val="001E111A"/>
    <w:rsid w:val="001E29E1"/>
    <w:rsid w:val="001E2CEF"/>
    <w:rsid w:val="001E34C5"/>
    <w:rsid w:val="001E4377"/>
    <w:rsid w:val="001E53DA"/>
    <w:rsid w:val="001E6D1F"/>
    <w:rsid w:val="001E6F8E"/>
    <w:rsid w:val="001E7318"/>
    <w:rsid w:val="001F04B7"/>
    <w:rsid w:val="001F168E"/>
    <w:rsid w:val="001F25CA"/>
    <w:rsid w:val="001F273D"/>
    <w:rsid w:val="001F34CB"/>
    <w:rsid w:val="001F4ABF"/>
    <w:rsid w:val="001F65A1"/>
    <w:rsid w:val="0020009D"/>
    <w:rsid w:val="002003F7"/>
    <w:rsid w:val="00200609"/>
    <w:rsid w:val="002009D4"/>
    <w:rsid w:val="002029C8"/>
    <w:rsid w:val="00202FE3"/>
    <w:rsid w:val="00203472"/>
    <w:rsid w:val="00203AC5"/>
    <w:rsid w:val="00204F08"/>
    <w:rsid w:val="002057AB"/>
    <w:rsid w:val="00205847"/>
    <w:rsid w:val="00210207"/>
    <w:rsid w:val="0021082C"/>
    <w:rsid w:val="00211EF2"/>
    <w:rsid w:val="00213BC3"/>
    <w:rsid w:val="00213C3B"/>
    <w:rsid w:val="00214020"/>
    <w:rsid w:val="00214753"/>
    <w:rsid w:val="00216FD5"/>
    <w:rsid w:val="00222065"/>
    <w:rsid w:val="00222427"/>
    <w:rsid w:val="00222C5E"/>
    <w:rsid w:val="00223AC3"/>
    <w:rsid w:val="00224164"/>
    <w:rsid w:val="002242FB"/>
    <w:rsid w:val="00225A13"/>
    <w:rsid w:val="00227BB2"/>
    <w:rsid w:val="00230185"/>
    <w:rsid w:val="00231830"/>
    <w:rsid w:val="00234E9A"/>
    <w:rsid w:val="0023597D"/>
    <w:rsid w:val="002402E9"/>
    <w:rsid w:val="00240CCE"/>
    <w:rsid w:val="00241B1D"/>
    <w:rsid w:val="00242389"/>
    <w:rsid w:val="00242CAB"/>
    <w:rsid w:val="002438E0"/>
    <w:rsid w:val="00244277"/>
    <w:rsid w:val="00244F4E"/>
    <w:rsid w:val="00245A25"/>
    <w:rsid w:val="00245A87"/>
    <w:rsid w:val="002464E1"/>
    <w:rsid w:val="00247DC8"/>
    <w:rsid w:val="002510D0"/>
    <w:rsid w:val="0025143D"/>
    <w:rsid w:val="0025182A"/>
    <w:rsid w:val="00252CD3"/>
    <w:rsid w:val="002532DE"/>
    <w:rsid w:val="00253FBB"/>
    <w:rsid w:val="00254C3C"/>
    <w:rsid w:val="00260297"/>
    <w:rsid w:val="00260E12"/>
    <w:rsid w:val="00262525"/>
    <w:rsid w:val="002634BC"/>
    <w:rsid w:val="002678E0"/>
    <w:rsid w:val="00267DAC"/>
    <w:rsid w:val="002701B6"/>
    <w:rsid w:val="002714F5"/>
    <w:rsid w:val="002730BA"/>
    <w:rsid w:val="0027350C"/>
    <w:rsid w:val="00273530"/>
    <w:rsid w:val="00273F77"/>
    <w:rsid w:val="002765B2"/>
    <w:rsid w:val="0027730D"/>
    <w:rsid w:val="002818EC"/>
    <w:rsid w:val="00281DCD"/>
    <w:rsid w:val="002826A5"/>
    <w:rsid w:val="00284E9A"/>
    <w:rsid w:val="002853CB"/>
    <w:rsid w:val="00286213"/>
    <w:rsid w:val="002864C6"/>
    <w:rsid w:val="00286D6E"/>
    <w:rsid w:val="0028703D"/>
    <w:rsid w:val="00287128"/>
    <w:rsid w:val="00287CD7"/>
    <w:rsid w:val="00291295"/>
    <w:rsid w:val="002916FB"/>
    <w:rsid w:val="00292E57"/>
    <w:rsid w:val="002930BD"/>
    <w:rsid w:val="00293AEA"/>
    <w:rsid w:val="0029423B"/>
    <w:rsid w:val="0029472E"/>
    <w:rsid w:val="002A13B1"/>
    <w:rsid w:val="002A451C"/>
    <w:rsid w:val="002A52D3"/>
    <w:rsid w:val="002A54E6"/>
    <w:rsid w:val="002A7ED1"/>
    <w:rsid w:val="002B1BD4"/>
    <w:rsid w:val="002B1D1B"/>
    <w:rsid w:val="002B3038"/>
    <w:rsid w:val="002B358B"/>
    <w:rsid w:val="002B4142"/>
    <w:rsid w:val="002B474F"/>
    <w:rsid w:val="002B4B01"/>
    <w:rsid w:val="002B622E"/>
    <w:rsid w:val="002B68D4"/>
    <w:rsid w:val="002B68E6"/>
    <w:rsid w:val="002C2516"/>
    <w:rsid w:val="002C2DE3"/>
    <w:rsid w:val="002C3D9C"/>
    <w:rsid w:val="002C3EC6"/>
    <w:rsid w:val="002C437C"/>
    <w:rsid w:val="002C5242"/>
    <w:rsid w:val="002C543A"/>
    <w:rsid w:val="002C55E7"/>
    <w:rsid w:val="002C5DA4"/>
    <w:rsid w:val="002C6158"/>
    <w:rsid w:val="002C6989"/>
    <w:rsid w:val="002C6E9B"/>
    <w:rsid w:val="002C7C45"/>
    <w:rsid w:val="002C7F88"/>
    <w:rsid w:val="002D062B"/>
    <w:rsid w:val="002D08B1"/>
    <w:rsid w:val="002D0B47"/>
    <w:rsid w:val="002D0F20"/>
    <w:rsid w:val="002D1BEA"/>
    <w:rsid w:val="002D2090"/>
    <w:rsid w:val="002D2157"/>
    <w:rsid w:val="002D2DF7"/>
    <w:rsid w:val="002D326D"/>
    <w:rsid w:val="002D3725"/>
    <w:rsid w:val="002D3F14"/>
    <w:rsid w:val="002D3F3B"/>
    <w:rsid w:val="002D40AB"/>
    <w:rsid w:val="002D56D5"/>
    <w:rsid w:val="002D67AB"/>
    <w:rsid w:val="002D7217"/>
    <w:rsid w:val="002D7244"/>
    <w:rsid w:val="002D7C16"/>
    <w:rsid w:val="002D7F8D"/>
    <w:rsid w:val="002E0974"/>
    <w:rsid w:val="002E116F"/>
    <w:rsid w:val="002E16FB"/>
    <w:rsid w:val="002E1877"/>
    <w:rsid w:val="002E2CC6"/>
    <w:rsid w:val="002E33D2"/>
    <w:rsid w:val="002E48C5"/>
    <w:rsid w:val="002E5521"/>
    <w:rsid w:val="002E577A"/>
    <w:rsid w:val="002E589F"/>
    <w:rsid w:val="002E5CFF"/>
    <w:rsid w:val="002E64DE"/>
    <w:rsid w:val="002E6555"/>
    <w:rsid w:val="002E6C01"/>
    <w:rsid w:val="002E6C66"/>
    <w:rsid w:val="002E70AC"/>
    <w:rsid w:val="002E7493"/>
    <w:rsid w:val="002F007B"/>
    <w:rsid w:val="002F0169"/>
    <w:rsid w:val="002F026F"/>
    <w:rsid w:val="002F08FA"/>
    <w:rsid w:val="002F125A"/>
    <w:rsid w:val="002F1AE0"/>
    <w:rsid w:val="002F2060"/>
    <w:rsid w:val="002F3275"/>
    <w:rsid w:val="002F32F9"/>
    <w:rsid w:val="002F439E"/>
    <w:rsid w:val="002F4640"/>
    <w:rsid w:val="002F53D6"/>
    <w:rsid w:val="002F556E"/>
    <w:rsid w:val="002F5B58"/>
    <w:rsid w:val="002F6B19"/>
    <w:rsid w:val="002F7770"/>
    <w:rsid w:val="002F78A0"/>
    <w:rsid w:val="00302246"/>
    <w:rsid w:val="00302566"/>
    <w:rsid w:val="00303E03"/>
    <w:rsid w:val="00305119"/>
    <w:rsid w:val="0030585B"/>
    <w:rsid w:val="00306787"/>
    <w:rsid w:val="003067A8"/>
    <w:rsid w:val="00306F48"/>
    <w:rsid w:val="00310867"/>
    <w:rsid w:val="00310CE8"/>
    <w:rsid w:val="00310FD3"/>
    <w:rsid w:val="00311CEF"/>
    <w:rsid w:val="00311F3A"/>
    <w:rsid w:val="00312501"/>
    <w:rsid w:val="0031393C"/>
    <w:rsid w:val="00313AAC"/>
    <w:rsid w:val="003146B0"/>
    <w:rsid w:val="00314840"/>
    <w:rsid w:val="00315CDE"/>
    <w:rsid w:val="00316DB3"/>
    <w:rsid w:val="00317BEA"/>
    <w:rsid w:val="00320129"/>
    <w:rsid w:val="0032128A"/>
    <w:rsid w:val="00321410"/>
    <w:rsid w:val="003227F0"/>
    <w:rsid w:val="00322C55"/>
    <w:rsid w:val="003235DA"/>
    <w:rsid w:val="00323D9E"/>
    <w:rsid w:val="00325056"/>
    <w:rsid w:val="00325168"/>
    <w:rsid w:val="00325E86"/>
    <w:rsid w:val="00326198"/>
    <w:rsid w:val="0032705A"/>
    <w:rsid w:val="003276AD"/>
    <w:rsid w:val="003277FF"/>
    <w:rsid w:val="00327E6E"/>
    <w:rsid w:val="00330C6E"/>
    <w:rsid w:val="00330EF9"/>
    <w:rsid w:val="00330F0D"/>
    <w:rsid w:val="00331171"/>
    <w:rsid w:val="00331EDA"/>
    <w:rsid w:val="003323A0"/>
    <w:rsid w:val="00332C57"/>
    <w:rsid w:val="00333476"/>
    <w:rsid w:val="0033351F"/>
    <w:rsid w:val="003336D9"/>
    <w:rsid w:val="0033378A"/>
    <w:rsid w:val="00333E0E"/>
    <w:rsid w:val="00333E55"/>
    <w:rsid w:val="003340FD"/>
    <w:rsid w:val="00334EAE"/>
    <w:rsid w:val="0033526C"/>
    <w:rsid w:val="0033536A"/>
    <w:rsid w:val="00340113"/>
    <w:rsid w:val="00340661"/>
    <w:rsid w:val="003409D8"/>
    <w:rsid w:val="00342472"/>
    <w:rsid w:val="00342E2C"/>
    <w:rsid w:val="0034391D"/>
    <w:rsid w:val="00343E6C"/>
    <w:rsid w:val="00343EEB"/>
    <w:rsid w:val="00346A90"/>
    <w:rsid w:val="00346C2C"/>
    <w:rsid w:val="003514AE"/>
    <w:rsid w:val="00351B7B"/>
    <w:rsid w:val="00351CDD"/>
    <w:rsid w:val="00351CFC"/>
    <w:rsid w:val="00352767"/>
    <w:rsid w:val="003544B7"/>
    <w:rsid w:val="0035650C"/>
    <w:rsid w:val="0035695B"/>
    <w:rsid w:val="00356B30"/>
    <w:rsid w:val="00357AD7"/>
    <w:rsid w:val="00360BF0"/>
    <w:rsid w:val="00360E08"/>
    <w:rsid w:val="00361AC4"/>
    <w:rsid w:val="003640BB"/>
    <w:rsid w:val="00364206"/>
    <w:rsid w:val="003647D1"/>
    <w:rsid w:val="00364F53"/>
    <w:rsid w:val="00366BB1"/>
    <w:rsid w:val="00366F14"/>
    <w:rsid w:val="003678CF"/>
    <w:rsid w:val="0037075E"/>
    <w:rsid w:val="003714BA"/>
    <w:rsid w:val="0037358B"/>
    <w:rsid w:val="00373D00"/>
    <w:rsid w:val="00373E2E"/>
    <w:rsid w:val="00374215"/>
    <w:rsid w:val="00376D79"/>
    <w:rsid w:val="00376FFE"/>
    <w:rsid w:val="00377258"/>
    <w:rsid w:val="00380A25"/>
    <w:rsid w:val="00381102"/>
    <w:rsid w:val="003819CC"/>
    <w:rsid w:val="0038431A"/>
    <w:rsid w:val="00384D81"/>
    <w:rsid w:val="003851E3"/>
    <w:rsid w:val="00386E8D"/>
    <w:rsid w:val="003874BD"/>
    <w:rsid w:val="00392242"/>
    <w:rsid w:val="00393772"/>
    <w:rsid w:val="003937EE"/>
    <w:rsid w:val="00394A66"/>
    <w:rsid w:val="003953BD"/>
    <w:rsid w:val="00396652"/>
    <w:rsid w:val="00397F4E"/>
    <w:rsid w:val="003A0FA3"/>
    <w:rsid w:val="003A2760"/>
    <w:rsid w:val="003A357E"/>
    <w:rsid w:val="003A37E3"/>
    <w:rsid w:val="003A51C4"/>
    <w:rsid w:val="003A625A"/>
    <w:rsid w:val="003A63BC"/>
    <w:rsid w:val="003A678B"/>
    <w:rsid w:val="003A7922"/>
    <w:rsid w:val="003A7F6F"/>
    <w:rsid w:val="003B08E6"/>
    <w:rsid w:val="003B0ED2"/>
    <w:rsid w:val="003B1313"/>
    <w:rsid w:val="003B14B2"/>
    <w:rsid w:val="003B1ED1"/>
    <w:rsid w:val="003B262E"/>
    <w:rsid w:val="003B3962"/>
    <w:rsid w:val="003B42DB"/>
    <w:rsid w:val="003B42FA"/>
    <w:rsid w:val="003B4B29"/>
    <w:rsid w:val="003B4DD1"/>
    <w:rsid w:val="003B578F"/>
    <w:rsid w:val="003B5ED0"/>
    <w:rsid w:val="003B627E"/>
    <w:rsid w:val="003B684B"/>
    <w:rsid w:val="003C04FF"/>
    <w:rsid w:val="003C0679"/>
    <w:rsid w:val="003C1365"/>
    <w:rsid w:val="003C1A52"/>
    <w:rsid w:val="003C1D58"/>
    <w:rsid w:val="003C1F29"/>
    <w:rsid w:val="003C2EB0"/>
    <w:rsid w:val="003C3ACE"/>
    <w:rsid w:val="003C3DA1"/>
    <w:rsid w:val="003C489A"/>
    <w:rsid w:val="003C4D04"/>
    <w:rsid w:val="003C751C"/>
    <w:rsid w:val="003C7905"/>
    <w:rsid w:val="003D0825"/>
    <w:rsid w:val="003D10DC"/>
    <w:rsid w:val="003D2483"/>
    <w:rsid w:val="003D2D74"/>
    <w:rsid w:val="003D2F4F"/>
    <w:rsid w:val="003D3281"/>
    <w:rsid w:val="003D33DD"/>
    <w:rsid w:val="003D350F"/>
    <w:rsid w:val="003D45A5"/>
    <w:rsid w:val="003D5A24"/>
    <w:rsid w:val="003D6160"/>
    <w:rsid w:val="003D6BBE"/>
    <w:rsid w:val="003D7A94"/>
    <w:rsid w:val="003E05A7"/>
    <w:rsid w:val="003E0776"/>
    <w:rsid w:val="003E1AC7"/>
    <w:rsid w:val="003E1E8E"/>
    <w:rsid w:val="003E1F98"/>
    <w:rsid w:val="003E2C86"/>
    <w:rsid w:val="003E2E24"/>
    <w:rsid w:val="003E306F"/>
    <w:rsid w:val="003E43D3"/>
    <w:rsid w:val="003E4F04"/>
    <w:rsid w:val="003E5965"/>
    <w:rsid w:val="003E6299"/>
    <w:rsid w:val="003E686C"/>
    <w:rsid w:val="003F0212"/>
    <w:rsid w:val="003F0387"/>
    <w:rsid w:val="003F06C7"/>
    <w:rsid w:val="003F2121"/>
    <w:rsid w:val="003F229A"/>
    <w:rsid w:val="003F33E1"/>
    <w:rsid w:val="003F4AEA"/>
    <w:rsid w:val="003F5973"/>
    <w:rsid w:val="003F5E73"/>
    <w:rsid w:val="003F6EB0"/>
    <w:rsid w:val="003F70DC"/>
    <w:rsid w:val="003F71B5"/>
    <w:rsid w:val="004003A1"/>
    <w:rsid w:val="00400A8B"/>
    <w:rsid w:val="00400DBA"/>
    <w:rsid w:val="0040119C"/>
    <w:rsid w:val="00401654"/>
    <w:rsid w:val="00401F4B"/>
    <w:rsid w:val="004021CE"/>
    <w:rsid w:val="00402357"/>
    <w:rsid w:val="00402919"/>
    <w:rsid w:val="00404245"/>
    <w:rsid w:val="00404E2F"/>
    <w:rsid w:val="00404FC3"/>
    <w:rsid w:val="004051E7"/>
    <w:rsid w:val="0040554C"/>
    <w:rsid w:val="00405761"/>
    <w:rsid w:val="0040716C"/>
    <w:rsid w:val="00410F38"/>
    <w:rsid w:val="004117C3"/>
    <w:rsid w:val="00411CE3"/>
    <w:rsid w:val="00411D21"/>
    <w:rsid w:val="00413491"/>
    <w:rsid w:val="00413781"/>
    <w:rsid w:val="00415015"/>
    <w:rsid w:val="0041653C"/>
    <w:rsid w:val="004169BC"/>
    <w:rsid w:val="0041769D"/>
    <w:rsid w:val="004176B4"/>
    <w:rsid w:val="004201CE"/>
    <w:rsid w:val="00420808"/>
    <w:rsid w:val="00420B20"/>
    <w:rsid w:val="00420E1B"/>
    <w:rsid w:val="00420EE4"/>
    <w:rsid w:val="00420F7E"/>
    <w:rsid w:val="004213CA"/>
    <w:rsid w:val="00421EFB"/>
    <w:rsid w:val="00423C34"/>
    <w:rsid w:val="00424163"/>
    <w:rsid w:val="004248A4"/>
    <w:rsid w:val="0042528D"/>
    <w:rsid w:val="00425797"/>
    <w:rsid w:val="00425FEC"/>
    <w:rsid w:val="00426E61"/>
    <w:rsid w:val="004278C8"/>
    <w:rsid w:val="004309BB"/>
    <w:rsid w:val="004316A1"/>
    <w:rsid w:val="00432353"/>
    <w:rsid w:val="0043432B"/>
    <w:rsid w:val="00434F54"/>
    <w:rsid w:val="00437478"/>
    <w:rsid w:val="00437492"/>
    <w:rsid w:val="00437E64"/>
    <w:rsid w:val="0044099D"/>
    <w:rsid w:val="00440D44"/>
    <w:rsid w:val="00440E2B"/>
    <w:rsid w:val="00441F8A"/>
    <w:rsid w:val="00442ABF"/>
    <w:rsid w:val="00443D8D"/>
    <w:rsid w:val="004454EB"/>
    <w:rsid w:val="00445985"/>
    <w:rsid w:val="00446453"/>
    <w:rsid w:val="00447055"/>
    <w:rsid w:val="0044716E"/>
    <w:rsid w:val="004504B3"/>
    <w:rsid w:val="00451441"/>
    <w:rsid w:val="0045271C"/>
    <w:rsid w:val="004528F6"/>
    <w:rsid w:val="00453157"/>
    <w:rsid w:val="0045324E"/>
    <w:rsid w:val="00453C3B"/>
    <w:rsid w:val="0045412E"/>
    <w:rsid w:val="00454B87"/>
    <w:rsid w:val="00455EE2"/>
    <w:rsid w:val="004615EB"/>
    <w:rsid w:val="004642FE"/>
    <w:rsid w:val="004643BF"/>
    <w:rsid w:val="004658A9"/>
    <w:rsid w:val="00465C9E"/>
    <w:rsid w:val="00466B7B"/>
    <w:rsid w:val="00467D80"/>
    <w:rsid w:val="00470063"/>
    <w:rsid w:val="00470EB8"/>
    <w:rsid w:val="004712DD"/>
    <w:rsid w:val="004716CA"/>
    <w:rsid w:val="0047287F"/>
    <w:rsid w:val="00473503"/>
    <w:rsid w:val="004740D8"/>
    <w:rsid w:val="00474330"/>
    <w:rsid w:val="00475BF1"/>
    <w:rsid w:val="00480769"/>
    <w:rsid w:val="00481123"/>
    <w:rsid w:val="004823A8"/>
    <w:rsid w:val="00482784"/>
    <w:rsid w:val="00484555"/>
    <w:rsid w:val="00485371"/>
    <w:rsid w:val="0048562A"/>
    <w:rsid w:val="00485C0A"/>
    <w:rsid w:val="00486A60"/>
    <w:rsid w:val="004903EC"/>
    <w:rsid w:val="00490CB7"/>
    <w:rsid w:val="00491561"/>
    <w:rsid w:val="00491BF9"/>
    <w:rsid w:val="00491DE0"/>
    <w:rsid w:val="00492BBC"/>
    <w:rsid w:val="00492D7B"/>
    <w:rsid w:val="004930A2"/>
    <w:rsid w:val="0049336A"/>
    <w:rsid w:val="00496170"/>
    <w:rsid w:val="004964AB"/>
    <w:rsid w:val="00497160"/>
    <w:rsid w:val="00497723"/>
    <w:rsid w:val="004A00EE"/>
    <w:rsid w:val="004A08D2"/>
    <w:rsid w:val="004A2966"/>
    <w:rsid w:val="004A33FF"/>
    <w:rsid w:val="004A376D"/>
    <w:rsid w:val="004A3A19"/>
    <w:rsid w:val="004A4E36"/>
    <w:rsid w:val="004A5305"/>
    <w:rsid w:val="004A573E"/>
    <w:rsid w:val="004A5B36"/>
    <w:rsid w:val="004A62BB"/>
    <w:rsid w:val="004A6AE5"/>
    <w:rsid w:val="004A7119"/>
    <w:rsid w:val="004A7384"/>
    <w:rsid w:val="004B12AC"/>
    <w:rsid w:val="004B19DC"/>
    <w:rsid w:val="004B1A25"/>
    <w:rsid w:val="004B1E1D"/>
    <w:rsid w:val="004B243B"/>
    <w:rsid w:val="004B2D4C"/>
    <w:rsid w:val="004B3079"/>
    <w:rsid w:val="004B316F"/>
    <w:rsid w:val="004B32D7"/>
    <w:rsid w:val="004B4605"/>
    <w:rsid w:val="004B4A0A"/>
    <w:rsid w:val="004B5174"/>
    <w:rsid w:val="004B5EC8"/>
    <w:rsid w:val="004B6CFA"/>
    <w:rsid w:val="004B7132"/>
    <w:rsid w:val="004C1B88"/>
    <w:rsid w:val="004C1DA8"/>
    <w:rsid w:val="004C4611"/>
    <w:rsid w:val="004C4BEE"/>
    <w:rsid w:val="004C539E"/>
    <w:rsid w:val="004C66E8"/>
    <w:rsid w:val="004C6C49"/>
    <w:rsid w:val="004C7093"/>
    <w:rsid w:val="004C75B0"/>
    <w:rsid w:val="004D0204"/>
    <w:rsid w:val="004D0D10"/>
    <w:rsid w:val="004D1C23"/>
    <w:rsid w:val="004D1D7A"/>
    <w:rsid w:val="004D1EF5"/>
    <w:rsid w:val="004D2250"/>
    <w:rsid w:val="004D2A9F"/>
    <w:rsid w:val="004D3461"/>
    <w:rsid w:val="004D35BC"/>
    <w:rsid w:val="004D41DD"/>
    <w:rsid w:val="004D492A"/>
    <w:rsid w:val="004D5229"/>
    <w:rsid w:val="004D55FF"/>
    <w:rsid w:val="004D7ACA"/>
    <w:rsid w:val="004D7CE0"/>
    <w:rsid w:val="004E062A"/>
    <w:rsid w:val="004E11CE"/>
    <w:rsid w:val="004E3967"/>
    <w:rsid w:val="004E3A60"/>
    <w:rsid w:val="004E3DB9"/>
    <w:rsid w:val="004E57EB"/>
    <w:rsid w:val="004E5CAD"/>
    <w:rsid w:val="004E6B04"/>
    <w:rsid w:val="004E7600"/>
    <w:rsid w:val="004F012C"/>
    <w:rsid w:val="004F0229"/>
    <w:rsid w:val="004F05C7"/>
    <w:rsid w:val="004F0D1E"/>
    <w:rsid w:val="004F1732"/>
    <w:rsid w:val="004F231B"/>
    <w:rsid w:val="004F327C"/>
    <w:rsid w:val="004F38A1"/>
    <w:rsid w:val="004F74F1"/>
    <w:rsid w:val="004F7FF7"/>
    <w:rsid w:val="00500ED7"/>
    <w:rsid w:val="005014B9"/>
    <w:rsid w:val="00501D11"/>
    <w:rsid w:val="005021CE"/>
    <w:rsid w:val="00502236"/>
    <w:rsid w:val="00502BE5"/>
    <w:rsid w:val="00503236"/>
    <w:rsid w:val="00504E88"/>
    <w:rsid w:val="0050561D"/>
    <w:rsid w:val="0050568C"/>
    <w:rsid w:val="005076B1"/>
    <w:rsid w:val="00507C55"/>
    <w:rsid w:val="005102CB"/>
    <w:rsid w:val="00510D79"/>
    <w:rsid w:val="00510FD7"/>
    <w:rsid w:val="00511584"/>
    <w:rsid w:val="005124D3"/>
    <w:rsid w:val="00512C4B"/>
    <w:rsid w:val="00513822"/>
    <w:rsid w:val="00513A85"/>
    <w:rsid w:val="0051555D"/>
    <w:rsid w:val="005161B8"/>
    <w:rsid w:val="00520C2D"/>
    <w:rsid w:val="00521A0D"/>
    <w:rsid w:val="00521D6E"/>
    <w:rsid w:val="005224FE"/>
    <w:rsid w:val="00522A91"/>
    <w:rsid w:val="005243BD"/>
    <w:rsid w:val="00525664"/>
    <w:rsid w:val="00530EF0"/>
    <w:rsid w:val="005317AF"/>
    <w:rsid w:val="00531F39"/>
    <w:rsid w:val="00532503"/>
    <w:rsid w:val="00532E47"/>
    <w:rsid w:val="00533DA5"/>
    <w:rsid w:val="005366A2"/>
    <w:rsid w:val="00537697"/>
    <w:rsid w:val="00537A13"/>
    <w:rsid w:val="00542C76"/>
    <w:rsid w:val="005433F9"/>
    <w:rsid w:val="00543836"/>
    <w:rsid w:val="00544808"/>
    <w:rsid w:val="005448A8"/>
    <w:rsid w:val="0054522C"/>
    <w:rsid w:val="0054522E"/>
    <w:rsid w:val="005465FE"/>
    <w:rsid w:val="00546A3A"/>
    <w:rsid w:val="00546AB9"/>
    <w:rsid w:val="00546C40"/>
    <w:rsid w:val="005470E2"/>
    <w:rsid w:val="005476DB"/>
    <w:rsid w:val="005505A7"/>
    <w:rsid w:val="00550666"/>
    <w:rsid w:val="00551813"/>
    <w:rsid w:val="00552E54"/>
    <w:rsid w:val="00553226"/>
    <w:rsid w:val="00556399"/>
    <w:rsid w:val="0055648D"/>
    <w:rsid w:val="00557511"/>
    <w:rsid w:val="00560462"/>
    <w:rsid w:val="00560B1B"/>
    <w:rsid w:val="005615C7"/>
    <w:rsid w:val="00562381"/>
    <w:rsid w:val="00563A66"/>
    <w:rsid w:val="00564126"/>
    <w:rsid w:val="00564587"/>
    <w:rsid w:val="0056460C"/>
    <w:rsid w:val="005646B0"/>
    <w:rsid w:val="005646DC"/>
    <w:rsid w:val="00564E13"/>
    <w:rsid w:val="0056575C"/>
    <w:rsid w:val="005659FE"/>
    <w:rsid w:val="00566172"/>
    <w:rsid w:val="00566310"/>
    <w:rsid w:val="00567574"/>
    <w:rsid w:val="005718C7"/>
    <w:rsid w:val="00571EE3"/>
    <w:rsid w:val="00571F07"/>
    <w:rsid w:val="00573707"/>
    <w:rsid w:val="00574454"/>
    <w:rsid w:val="00574D22"/>
    <w:rsid w:val="00574EBD"/>
    <w:rsid w:val="00576205"/>
    <w:rsid w:val="00576C03"/>
    <w:rsid w:val="00581A23"/>
    <w:rsid w:val="00581E9D"/>
    <w:rsid w:val="005824A7"/>
    <w:rsid w:val="0058260F"/>
    <w:rsid w:val="00582882"/>
    <w:rsid w:val="0058601A"/>
    <w:rsid w:val="005867F1"/>
    <w:rsid w:val="00586D59"/>
    <w:rsid w:val="0058732D"/>
    <w:rsid w:val="00590733"/>
    <w:rsid w:val="00591980"/>
    <w:rsid w:val="0059311F"/>
    <w:rsid w:val="00593DDD"/>
    <w:rsid w:val="0059432B"/>
    <w:rsid w:val="00595495"/>
    <w:rsid w:val="005955F2"/>
    <w:rsid w:val="00597A1F"/>
    <w:rsid w:val="005A15B5"/>
    <w:rsid w:val="005A39BB"/>
    <w:rsid w:val="005A3CCE"/>
    <w:rsid w:val="005A5540"/>
    <w:rsid w:val="005A5A13"/>
    <w:rsid w:val="005A71C3"/>
    <w:rsid w:val="005A72AE"/>
    <w:rsid w:val="005B0939"/>
    <w:rsid w:val="005B22FF"/>
    <w:rsid w:val="005B25A5"/>
    <w:rsid w:val="005B291F"/>
    <w:rsid w:val="005B2C18"/>
    <w:rsid w:val="005B4223"/>
    <w:rsid w:val="005B4891"/>
    <w:rsid w:val="005B496D"/>
    <w:rsid w:val="005B6C6E"/>
    <w:rsid w:val="005B708E"/>
    <w:rsid w:val="005B71FC"/>
    <w:rsid w:val="005C046F"/>
    <w:rsid w:val="005C0551"/>
    <w:rsid w:val="005C32B5"/>
    <w:rsid w:val="005C357F"/>
    <w:rsid w:val="005C3D4F"/>
    <w:rsid w:val="005C45AC"/>
    <w:rsid w:val="005C4B04"/>
    <w:rsid w:val="005C54A3"/>
    <w:rsid w:val="005C5704"/>
    <w:rsid w:val="005C6746"/>
    <w:rsid w:val="005C7C5A"/>
    <w:rsid w:val="005D0CED"/>
    <w:rsid w:val="005D1DF3"/>
    <w:rsid w:val="005D24F5"/>
    <w:rsid w:val="005D3094"/>
    <w:rsid w:val="005D48F6"/>
    <w:rsid w:val="005D50F8"/>
    <w:rsid w:val="005D6212"/>
    <w:rsid w:val="005D6221"/>
    <w:rsid w:val="005D7F5C"/>
    <w:rsid w:val="005E0943"/>
    <w:rsid w:val="005E0AA8"/>
    <w:rsid w:val="005E107C"/>
    <w:rsid w:val="005E11F0"/>
    <w:rsid w:val="005E1890"/>
    <w:rsid w:val="005E18BE"/>
    <w:rsid w:val="005E22C7"/>
    <w:rsid w:val="005E26FE"/>
    <w:rsid w:val="005E5173"/>
    <w:rsid w:val="005E616D"/>
    <w:rsid w:val="005E7D85"/>
    <w:rsid w:val="005F02B6"/>
    <w:rsid w:val="005F0461"/>
    <w:rsid w:val="005F0DFB"/>
    <w:rsid w:val="005F1E99"/>
    <w:rsid w:val="005F2016"/>
    <w:rsid w:val="005F23C5"/>
    <w:rsid w:val="005F2C6F"/>
    <w:rsid w:val="005F379E"/>
    <w:rsid w:val="005F37AA"/>
    <w:rsid w:val="005F39EB"/>
    <w:rsid w:val="005F3CF5"/>
    <w:rsid w:val="005F414C"/>
    <w:rsid w:val="005F424F"/>
    <w:rsid w:val="005F45A6"/>
    <w:rsid w:val="005F5DBE"/>
    <w:rsid w:val="005F60C8"/>
    <w:rsid w:val="005F6961"/>
    <w:rsid w:val="005F7781"/>
    <w:rsid w:val="006007BA"/>
    <w:rsid w:val="00600D7A"/>
    <w:rsid w:val="00600DAC"/>
    <w:rsid w:val="0060377C"/>
    <w:rsid w:val="0060425C"/>
    <w:rsid w:val="0060663B"/>
    <w:rsid w:val="00606D5E"/>
    <w:rsid w:val="0060782B"/>
    <w:rsid w:val="00607EC7"/>
    <w:rsid w:val="00610FA3"/>
    <w:rsid w:val="00611403"/>
    <w:rsid w:val="00611728"/>
    <w:rsid w:val="006129C8"/>
    <w:rsid w:val="00613260"/>
    <w:rsid w:val="006140BD"/>
    <w:rsid w:val="00615148"/>
    <w:rsid w:val="00616928"/>
    <w:rsid w:val="00620AFF"/>
    <w:rsid w:val="00620B78"/>
    <w:rsid w:val="00620D80"/>
    <w:rsid w:val="00621D3F"/>
    <w:rsid w:val="00621E1F"/>
    <w:rsid w:val="0062206A"/>
    <w:rsid w:val="006228AA"/>
    <w:rsid w:val="006233E9"/>
    <w:rsid w:val="00623C68"/>
    <w:rsid w:val="006242A2"/>
    <w:rsid w:val="00624762"/>
    <w:rsid w:val="00624C10"/>
    <w:rsid w:val="006258C3"/>
    <w:rsid w:val="00625C47"/>
    <w:rsid w:val="00626D7F"/>
    <w:rsid w:val="0062740C"/>
    <w:rsid w:val="0063053F"/>
    <w:rsid w:val="006307B6"/>
    <w:rsid w:val="00631146"/>
    <w:rsid w:val="00631BB5"/>
    <w:rsid w:val="00632FC6"/>
    <w:rsid w:val="00633D2B"/>
    <w:rsid w:val="006347E7"/>
    <w:rsid w:val="006358F6"/>
    <w:rsid w:val="0063695F"/>
    <w:rsid w:val="00637107"/>
    <w:rsid w:val="006371E8"/>
    <w:rsid w:val="00637743"/>
    <w:rsid w:val="00641BB4"/>
    <w:rsid w:val="00641DD3"/>
    <w:rsid w:val="00641E49"/>
    <w:rsid w:val="0064281E"/>
    <w:rsid w:val="00643438"/>
    <w:rsid w:val="00644F63"/>
    <w:rsid w:val="00646F69"/>
    <w:rsid w:val="00647013"/>
    <w:rsid w:val="00647093"/>
    <w:rsid w:val="006471F2"/>
    <w:rsid w:val="00647BB4"/>
    <w:rsid w:val="006514F8"/>
    <w:rsid w:val="00653526"/>
    <w:rsid w:val="006544AF"/>
    <w:rsid w:val="00654FD0"/>
    <w:rsid w:val="006553CC"/>
    <w:rsid w:val="00655655"/>
    <w:rsid w:val="00655EA9"/>
    <w:rsid w:val="0065608C"/>
    <w:rsid w:val="00660442"/>
    <w:rsid w:val="0066186A"/>
    <w:rsid w:val="006622B3"/>
    <w:rsid w:val="006638EB"/>
    <w:rsid w:val="00663D3C"/>
    <w:rsid w:val="00663E72"/>
    <w:rsid w:val="00665211"/>
    <w:rsid w:val="00665759"/>
    <w:rsid w:val="00666541"/>
    <w:rsid w:val="006669A9"/>
    <w:rsid w:val="00666C8C"/>
    <w:rsid w:val="006674D5"/>
    <w:rsid w:val="00670160"/>
    <w:rsid w:val="00670DEF"/>
    <w:rsid w:val="00672894"/>
    <w:rsid w:val="00672F2B"/>
    <w:rsid w:val="00673173"/>
    <w:rsid w:val="006742A4"/>
    <w:rsid w:val="00675495"/>
    <w:rsid w:val="00675937"/>
    <w:rsid w:val="00675F3D"/>
    <w:rsid w:val="00676C38"/>
    <w:rsid w:val="00680DC7"/>
    <w:rsid w:val="00681587"/>
    <w:rsid w:val="006837C8"/>
    <w:rsid w:val="00683C3D"/>
    <w:rsid w:val="00684E3D"/>
    <w:rsid w:val="00690194"/>
    <w:rsid w:val="00690396"/>
    <w:rsid w:val="006904F9"/>
    <w:rsid w:val="0069285C"/>
    <w:rsid w:val="00692C9E"/>
    <w:rsid w:val="00693683"/>
    <w:rsid w:val="00693707"/>
    <w:rsid w:val="00693FEF"/>
    <w:rsid w:val="00694920"/>
    <w:rsid w:val="00694BCC"/>
    <w:rsid w:val="00694D67"/>
    <w:rsid w:val="00695230"/>
    <w:rsid w:val="006962E4"/>
    <w:rsid w:val="006966AA"/>
    <w:rsid w:val="006A0CAE"/>
    <w:rsid w:val="006A16D2"/>
    <w:rsid w:val="006A1963"/>
    <w:rsid w:val="006A1F9E"/>
    <w:rsid w:val="006A2C14"/>
    <w:rsid w:val="006A3536"/>
    <w:rsid w:val="006A3957"/>
    <w:rsid w:val="006A39EE"/>
    <w:rsid w:val="006A4803"/>
    <w:rsid w:val="006A4C55"/>
    <w:rsid w:val="006A6467"/>
    <w:rsid w:val="006A6EAE"/>
    <w:rsid w:val="006A6F54"/>
    <w:rsid w:val="006A75C2"/>
    <w:rsid w:val="006A7F3E"/>
    <w:rsid w:val="006B0123"/>
    <w:rsid w:val="006B0309"/>
    <w:rsid w:val="006B0D91"/>
    <w:rsid w:val="006B205A"/>
    <w:rsid w:val="006B2325"/>
    <w:rsid w:val="006B3F5C"/>
    <w:rsid w:val="006B4B00"/>
    <w:rsid w:val="006B52E3"/>
    <w:rsid w:val="006B5B62"/>
    <w:rsid w:val="006B6267"/>
    <w:rsid w:val="006B6D26"/>
    <w:rsid w:val="006B72B2"/>
    <w:rsid w:val="006B7756"/>
    <w:rsid w:val="006C0160"/>
    <w:rsid w:val="006C1182"/>
    <w:rsid w:val="006C1724"/>
    <w:rsid w:val="006C17A4"/>
    <w:rsid w:val="006C1E58"/>
    <w:rsid w:val="006C245B"/>
    <w:rsid w:val="006C385F"/>
    <w:rsid w:val="006C43BF"/>
    <w:rsid w:val="006C5A08"/>
    <w:rsid w:val="006C6248"/>
    <w:rsid w:val="006C6A34"/>
    <w:rsid w:val="006C6F64"/>
    <w:rsid w:val="006C70CC"/>
    <w:rsid w:val="006D05EB"/>
    <w:rsid w:val="006D0647"/>
    <w:rsid w:val="006D2973"/>
    <w:rsid w:val="006D2E22"/>
    <w:rsid w:val="006D311F"/>
    <w:rsid w:val="006D3A4A"/>
    <w:rsid w:val="006D458E"/>
    <w:rsid w:val="006D4E8A"/>
    <w:rsid w:val="006D7EB3"/>
    <w:rsid w:val="006E0197"/>
    <w:rsid w:val="006E0A99"/>
    <w:rsid w:val="006E0C67"/>
    <w:rsid w:val="006E1C69"/>
    <w:rsid w:val="006E271A"/>
    <w:rsid w:val="006E28B9"/>
    <w:rsid w:val="006E38D1"/>
    <w:rsid w:val="006E4355"/>
    <w:rsid w:val="006E50F2"/>
    <w:rsid w:val="006E6267"/>
    <w:rsid w:val="006E6F29"/>
    <w:rsid w:val="006F1088"/>
    <w:rsid w:val="006F1C41"/>
    <w:rsid w:val="006F20ED"/>
    <w:rsid w:val="006F2780"/>
    <w:rsid w:val="006F2ED8"/>
    <w:rsid w:val="006F3071"/>
    <w:rsid w:val="006F4BC7"/>
    <w:rsid w:val="006F6E7F"/>
    <w:rsid w:val="006F7880"/>
    <w:rsid w:val="00700F45"/>
    <w:rsid w:val="007027D2"/>
    <w:rsid w:val="007029C7"/>
    <w:rsid w:val="00703D2F"/>
    <w:rsid w:val="007043C6"/>
    <w:rsid w:val="00704605"/>
    <w:rsid w:val="00704E10"/>
    <w:rsid w:val="00704FA4"/>
    <w:rsid w:val="007052C5"/>
    <w:rsid w:val="007055F5"/>
    <w:rsid w:val="00705E24"/>
    <w:rsid w:val="007061F6"/>
    <w:rsid w:val="00706CFD"/>
    <w:rsid w:val="00707110"/>
    <w:rsid w:val="00710CC8"/>
    <w:rsid w:val="00710FC4"/>
    <w:rsid w:val="007110B6"/>
    <w:rsid w:val="00713490"/>
    <w:rsid w:val="00713FEB"/>
    <w:rsid w:val="00714672"/>
    <w:rsid w:val="00714FE4"/>
    <w:rsid w:val="007150DB"/>
    <w:rsid w:val="0071526E"/>
    <w:rsid w:val="007156F5"/>
    <w:rsid w:val="0072073F"/>
    <w:rsid w:val="00720ADC"/>
    <w:rsid w:val="00721981"/>
    <w:rsid w:val="0072253D"/>
    <w:rsid w:val="00722EF4"/>
    <w:rsid w:val="0072414F"/>
    <w:rsid w:val="00725493"/>
    <w:rsid w:val="00726729"/>
    <w:rsid w:val="00727139"/>
    <w:rsid w:val="0072748E"/>
    <w:rsid w:val="007274BD"/>
    <w:rsid w:val="00727C51"/>
    <w:rsid w:val="007303A6"/>
    <w:rsid w:val="00732EF8"/>
    <w:rsid w:val="007332BF"/>
    <w:rsid w:val="00733C55"/>
    <w:rsid w:val="007341CA"/>
    <w:rsid w:val="007348C0"/>
    <w:rsid w:val="007351B3"/>
    <w:rsid w:val="007357DB"/>
    <w:rsid w:val="00737D13"/>
    <w:rsid w:val="00737FF7"/>
    <w:rsid w:val="00740C92"/>
    <w:rsid w:val="00740EFC"/>
    <w:rsid w:val="007421CB"/>
    <w:rsid w:val="00742631"/>
    <w:rsid w:val="007427DC"/>
    <w:rsid w:val="007430C0"/>
    <w:rsid w:val="00743746"/>
    <w:rsid w:val="0074388F"/>
    <w:rsid w:val="00744632"/>
    <w:rsid w:val="00744670"/>
    <w:rsid w:val="00744914"/>
    <w:rsid w:val="007458AC"/>
    <w:rsid w:val="007464B5"/>
    <w:rsid w:val="007472B1"/>
    <w:rsid w:val="00750D51"/>
    <w:rsid w:val="00751D85"/>
    <w:rsid w:val="007524A3"/>
    <w:rsid w:val="00753A20"/>
    <w:rsid w:val="00753B0A"/>
    <w:rsid w:val="00753CD6"/>
    <w:rsid w:val="00755B04"/>
    <w:rsid w:val="00755F36"/>
    <w:rsid w:val="00756D21"/>
    <w:rsid w:val="00757B08"/>
    <w:rsid w:val="00761036"/>
    <w:rsid w:val="00761E18"/>
    <w:rsid w:val="00761F86"/>
    <w:rsid w:val="00762869"/>
    <w:rsid w:val="00762F00"/>
    <w:rsid w:val="00763FD4"/>
    <w:rsid w:val="007645FB"/>
    <w:rsid w:val="00764EBC"/>
    <w:rsid w:val="00765EB5"/>
    <w:rsid w:val="007662C0"/>
    <w:rsid w:val="00767B5B"/>
    <w:rsid w:val="00771AC0"/>
    <w:rsid w:val="00772B2E"/>
    <w:rsid w:val="00772CDB"/>
    <w:rsid w:val="00772F22"/>
    <w:rsid w:val="007735E7"/>
    <w:rsid w:val="0077395F"/>
    <w:rsid w:val="00773D11"/>
    <w:rsid w:val="007751D9"/>
    <w:rsid w:val="00777171"/>
    <w:rsid w:val="007773C8"/>
    <w:rsid w:val="00780690"/>
    <w:rsid w:val="007812A1"/>
    <w:rsid w:val="00781647"/>
    <w:rsid w:val="00781BF9"/>
    <w:rsid w:val="00782884"/>
    <w:rsid w:val="007831D8"/>
    <w:rsid w:val="00783ABF"/>
    <w:rsid w:val="00783AD2"/>
    <w:rsid w:val="00784C95"/>
    <w:rsid w:val="00786C6A"/>
    <w:rsid w:val="00786D65"/>
    <w:rsid w:val="00791FAD"/>
    <w:rsid w:val="007925A5"/>
    <w:rsid w:val="00793DEC"/>
    <w:rsid w:val="00795376"/>
    <w:rsid w:val="00795404"/>
    <w:rsid w:val="007971AA"/>
    <w:rsid w:val="0079790A"/>
    <w:rsid w:val="00797A62"/>
    <w:rsid w:val="00797C9E"/>
    <w:rsid w:val="00797D0D"/>
    <w:rsid w:val="00797DDC"/>
    <w:rsid w:val="007A0403"/>
    <w:rsid w:val="007A0B8C"/>
    <w:rsid w:val="007A1A8F"/>
    <w:rsid w:val="007A2171"/>
    <w:rsid w:val="007A22EF"/>
    <w:rsid w:val="007A2C6D"/>
    <w:rsid w:val="007A31E7"/>
    <w:rsid w:val="007A399E"/>
    <w:rsid w:val="007A61A6"/>
    <w:rsid w:val="007A6EE8"/>
    <w:rsid w:val="007A709F"/>
    <w:rsid w:val="007A73F9"/>
    <w:rsid w:val="007A7823"/>
    <w:rsid w:val="007B02E9"/>
    <w:rsid w:val="007B14A7"/>
    <w:rsid w:val="007B1B47"/>
    <w:rsid w:val="007B1BF6"/>
    <w:rsid w:val="007B2A21"/>
    <w:rsid w:val="007B32E8"/>
    <w:rsid w:val="007B3C0E"/>
    <w:rsid w:val="007B44EA"/>
    <w:rsid w:val="007B51AE"/>
    <w:rsid w:val="007B61D9"/>
    <w:rsid w:val="007B6A16"/>
    <w:rsid w:val="007B6AC3"/>
    <w:rsid w:val="007B7248"/>
    <w:rsid w:val="007B744D"/>
    <w:rsid w:val="007C09C8"/>
    <w:rsid w:val="007C1A86"/>
    <w:rsid w:val="007C1E8B"/>
    <w:rsid w:val="007C1F95"/>
    <w:rsid w:val="007C2334"/>
    <w:rsid w:val="007C2579"/>
    <w:rsid w:val="007C378B"/>
    <w:rsid w:val="007C436C"/>
    <w:rsid w:val="007C50D9"/>
    <w:rsid w:val="007C5475"/>
    <w:rsid w:val="007C5D48"/>
    <w:rsid w:val="007C699A"/>
    <w:rsid w:val="007C7754"/>
    <w:rsid w:val="007C7C18"/>
    <w:rsid w:val="007D04FA"/>
    <w:rsid w:val="007D0CAD"/>
    <w:rsid w:val="007D1E2E"/>
    <w:rsid w:val="007D1E42"/>
    <w:rsid w:val="007D1EA6"/>
    <w:rsid w:val="007D3A1D"/>
    <w:rsid w:val="007D4C39"/>
    <w:rsid w:val="007D52F2"/>
    <w:rsid w:val="007D6B5B"/>
    <w:rsid w:val="007D70CC"/>
    <w:rsid w:val="007D7712"/>
    <w:rsid w:val="007E2842"/>
    <w:rsid w:val="007E4654"/>
    <w:rsid w:val="007E6BBD"/>
    <w:rsid w:val="007E6E47"/>
    <w:rsid w:val="007F1AAB"/>
    <w:rsid w:val="007F2CB1"/>
    <w:rsid w:val="007F433D"/>
    <w:rsid w:val="007F6042"/>
    <w:rsid w:val="007F7013"/>
    <w:rsid w:val="0080091C"/>
    <w:rsid w:val="00801BB8"/>
    <w:rsid w:val="00803494"/>
    <w:rsid w:val="00803801"/>
    <w:rsid w:val="0080423F"/>
    <w:rsid w:val="0080425E"/>
    <w:rsid w:val="00804D83"/>
    <w:rsid w:val="0080614D"/>
    <w:rsid w:val="00806F04"/>
    <w:rsid w:val="00807DD1"/>
    <w:rsid w:val="00810064"/>
    <w:rsid w:val="008119E8"/>
    <w:rsid w:val="0081256E"/>
    <w:rsid w:val="00813A34"/>
    <w:rsid w:val="00814836"/>
    <w:rsid w:val="008163CD"/>
    <w:rsid w:val="00817D7F"/>
    <w:rsid w:val="0082142B"/>
    <w:rsid w:val="00821647"/>
    <w:rsid w:val="00822652"/>
    <w:rsid w:val="00822A83"/>
    <w:rsid w:val="008231F7"/>
    <w:rsid w:val="0082343C"/>
    <w:rsid w:val="0082372B"/>
    <w:rsid w:val="00824136"/>
    <w:rsid w:val="008256A5"/>
    <w:rsid w:val="008265C1"/>
    <w:rsid w:val="00826C69"/>
    <w:rsid w:val="00826EEE"/>
    <w:rsid w:val="00827BF0"/>
    <w:rsid w:val="0083130E"/>
    <w:rsid w:val="00831A10"/>
    <w:rsid w:val="008320E2"/>
    <w:rsid w:val="008326DB"/>
    <w:rsid w:val="00832D50"/>
    <w:rsid w:val="008332D7"/>
    <w:rsid w:val="00833D69"/>
    <w:rsid w:val="00834B71"/>
    <w:rsid w:val="00834D9D"/>
    <w:rsid w:val="008367B2"/>
    <w:rsid w:val="00836902"/>
    <w:rsid w:val="00840121"/>
    <w:rsid w:val="00840517"/>
    <w:rsid w:val="00840EEC"/>
    <w:rsid w:val="00841595"/>
    <w:rsid w:val="0084237A"/>
    <w:rsid w:val="00843B8E"/>
    <w:rsid w:val="00845A49"/>
    <w:rsid w:val="00847759"/>
    <w:rsid w:val="00850A3A"/>
    <w:rsid w:val="00853911"/>
    <w:rsid w:val="00853A0F"/>
    <w:rsid w:val="00854B8D"/>
    <w:rsid w:val="008556AA"/>
    <w:rsid w:val="0085647F"/>
    <w:rsid w:val="00857BE6"/>
    <w:rsid w:val="00860437"/>
    <w:rsid w:val="00861C90"/>
    <w:rsid w:val="00861EA0"/>
    <w:rsid w:val="00862CDC"/>
    <w:rsid w:val="00863079"/>
    <w:rsid w:val="008638E4"/>
    <w:rsid w:val="008641C0"/>
    <w:rsid w:val="0086461F"/>
    <w:rsid w:val="008646EB"/>
    <w:rsid w:val="00865F5A"/>
    <w:rsid w:val="008662A2"/>
    <w:rsid w:val="008662D2"/>
    <w:rsid w:val="00871DF9"/>
    <w:rsid w:val="00872885"/>
    <w:rsid w:val="00874020"/>
    <w:rsid w:val="00874877"/>
    <w:rsid w:val="00875BDC"/>
    <w:rsid w:val="00877B50"/>
    <w:rsid w:val="0088036E"/>
    <w:rsid w:val="00880E00"/>
    <w:rsid w:val="00881192"/>
    <w:rsid w:val="008812AC"/>
    <w:rsid w:val="008819C2"/>
    <w:rsid w:val="00881E7B"/>
    <w:rsid w:val="00882D3B"/>
    <w:rsid w:val="008833E8"/>
    <w:rsid w:val="0088467C"/>
    <w:rsid w:val="00884F66"/>
    <w:rsid w:val="00885883"/>
    <w:rsid w:val="00886138"/>
    <w:rsid w:val="0088736F"/>
    <w:rsid w:val="00887DCE"/>
    <w:rsid w:val="00890B7B"/>
    <w:rsid w:val="00890B84"/>
    <w:rsid w:val="008917AE"/>
    <w:rsid w:val="00892802"/>
    <w:rsid w:val="008928B7"/>
    <w:rsid w:val="008938C7"/>
    <w:rsid w:val="0089550A"/>
    <w:rsid w:val="00895A1D"/>
    <w:rsid w:val="008966CA"/>
    <w:rsid w:val="00896D92"/>
    <w:rsid w:val="008A0C5E"/>
    <w:rsid w:val="008A0E97"/>
    <w:rsid w:val="008A101B"/>
    <w:rsid w:val="008A106F"/>
    <w:rsid w:val="008A3460"/>
    <w:rsid w:val="008A3BD5"/>
    <w:rsid w:val="008A538D"/>
    <w:rsid w:val="008A61D4"/>
    <w:rsid w:val="008A728A"/>
    <w:rsid w:val="008A7864"/>
    <w:rsid w:val="008B0074"/>
    <w:rsid w:val="008B37A1"/>
    <w:rsid w:val="008B3813"/>
    <w:rsid w:val="008B392B"/>
    <w:rsid w:val="008B427B"/>
    <w:rsid w:val="008B4A78"/>
    <w:rsid w:val="008B51E4"/>
    <w:rsid w:val="008B64FC"/>
    <w:rsid w:val="008B6C6B"/>
    <w:rsid w:val="008C012F"/>
    <w:rsid w:val="008C020F"/>
    <w:rsid w:val="008C0584"/>
    <w:rsid w:val="008C0A04"/>
    <w:rsid w:val="008C14FD"/>
    <w:rsid w:val="008C1F60"/>
    <w:rsid w:val="008C2433"/>
    <w:rsid w:val="008C39C7"/>
    <w:rsid w:val="008C42AD"/>
    <w:rsid w:val="008C4B13"/>
    <w:rsid w:val="008C7A30"/>
    <w:rsid w:val="008C7D6D"/>
    <w:rsid w:val="008D0E1C"/>
    <w:rsid w:val="008D1304"/>
    <w:rsid w:val="008D15DB"/>
    <w:rsid w:val="008D1846"/>
    <w:rsid w:val="008D388F"/>
    <w:rsid w:val="008D3908"/>
    <w:rsid w:val="008D3E4B"/>
    <w:rsid w:val="008D3F0A"/>
    <w:rsid w:val="008D4C15"/>
    <w:rsid w:val="008D597B"/>
    <w:rsid w:val="008D5DF5"/>
    <w:rsid w:val="008D6928"/>
    <w:rsid w:val="008D7D60"/>
    <w:rsid w:val="008E065C"/>
    <w:rsid w:val="008E0E5F"/>
    <w:rsid w:val="008E24C1"/>
    <w:rsid w:val="008E2554"/>
    <w:rsid w:val="008E283C"/>
    <w:rsid w:val="008E422F"/>
    <w:rsid w:val="008E43C5"/>
    <w:rsid w:val="008E43CE"/>
    <w:rsid w:val="008E4ADC"/>
    <w:rsid w:val="008E5CAD"/>
    <w:rsid w:val="008E619C"/>
    <w:rsid w:val="008E7912"/>
    <w:rsid w:val="008F1F45"/>
    <w:rsid w:val="008F3B26"/>
    <w:rsid w:val="008F3DBC"/>
    <w:rsid w:val="008F3E75"/>
    <w:rsid w:val="008F40EC"/>
    <w:rsid w:val="008F7C37"/>
    <w:rsid w:val="008F7D87"/>
    <w:rsid w:val="00900140"/>
    <w:rsid w:val="00900AF4"/>
    <w:rsid w:val="00900DFD"/>
    <w:rsid w:val="009024C5"/>
    <w:rsid w:val="009028BD"/>
    <w:rsid w:val="0090310D"/>
    <w:rsid w:val="00904A98"/>
    <w:rsid w:val="00904B13"/>
    <w:rsid w:val="00905C20"/>
    <w:rsid w:val="00906885"/>
    <w:rsid w:val="0090753C"/>
    <w:rsid w:val="0091178A"/>
    <w:rsid w:val="0091340C"/>
    <w:rsid w:val="00914B3B"/>
    <w:rsid w:val="009152F0"/>
    <w:rsid w:val="009164A5"/>
    <w:rsid w:val="00916ACA"/>
    <w:rsid w:val="0092382E"/>
    <w:rsid w:val="00923BD6"/>
    <w:rsid w:val="009259F7"/>
    <w:rsid w:val="00925B1B"/>
    <w:rsid w:val="0092771E"/>
    <w:rsid w:val="00930109"/>
    <w:rsid w:val="00930BB8"/>
    <w:rsid w:val="00932AE5"/>
    <w:rsid w:val="00933189"/>
    <w:rsid w:val="00933892"/>
    <w:rsid w:val="0093417C"/>
    <w:rsid w:val="009345CE"/>
    <w:rsid w:val="009353D2"/>
    <w:rsid w:val="00935BB3"/>
    <w:rsid w:val="00936A22"/>
    <w:rsid w:val="00936F20"/>
    <w:rsid w:val="00936FB0"/>
    <w:rsid w:val="009378BC"/>
    <w:rsid w:val="00941BD5"/>
    <w:rsid w:val="009421EB"/>
    <w:rsid w:val="009436E2"/>
    <w:rsid w:val="009445C0"/>
    <w:rsid w:val="00944995"/>
    <w:rsid w:val="009450DA"/>
    <w:rsid w:val="00945149"/>
    <w:rsid w:val="00945622"/>
    <w:rsid w:val="00945A29"/>
    <w:rsid w:val="00946B52"/>
    <w:rsid w:val="00950186"/>
    <w:rsid w:val="0095190C"/>
    <w:rsid w:val="00951DF0"/>
    <w:rsid w:val="009520ED"/>
    <w:rsid w:val="00953DCF"/>
    <w:rsid w:val="00953E9D"/>
    <w:rsid w:val="0095433F"/>
    <w:rsid w:val="00954722"/>
    <w:rsid w:val="00954CDC"/>
    <w:rsid w:val="009558D9"/>
    <w:rsid w:val="009560BB"/>
    <w:rsid w:val="009566DC"/>
    <w:rsid w:val="00956898"/>
    <w:rsid w:val="00960C81"/>
    <w:rsid w:val="009619A0"/>
    <w:rsid w:val="00961BFB"/>
    <w:rsid w:val="00961E04"/>
    <w:rsid w:val="00963BB1"/>
    <w:rsid w:val="00965264"/>
    <w:rsid w:val="00965408"/>
    <w:rsid w:val="00965DCF"/>
    <w:rsid w:val="00965E8C"/>
    <w:rsid w:val="00967087"/>
    <w:rsid w:val="009676DB"/>
    <w:rsid w:val="0097075B"/>
    <w:rsid w:val="00970D5D"/>
    <w:rsid w:val="00970D7C"/>
    <w:rsid w:val="00971898"/>
    <w:rsid w:val="00971C0C"/>
    <w:rsid w:val="00971F25"/>
    <w:rsid w:val="009731C4"/>
    <w:rsid w:val="009748CB"/>
    <w:rsid w:val="00975126"/>
    <w:rsid w:val="009758BD"/>
    <w:rsid w:val="0097679C"/>
    <w:rsid w:val="00976F68"/>
    <w:rsid w:val="0097761A"/>
    <w:rsid w:val="00977999"/>
    <w:rsid w:val="00980AD8"/>
    <w:rsid w:val="00981CB1"/>
    <w:rsid w:val="00983B8A"/>
    <w:rsid w:val="00985C93"/>
    <w:rsid w:val="0098605F"/>
    <w:rsid w:val="00986A2D"/>
    <w:rsid w:val="00986B33"/>
    <w:rsid w:val="00986BCD"/>
    <w:rsid w:val="00987202"/>
    <w:rsid w:val="009872B0"/>
    <w:rsid w:val="0099073F"/>
    <w:rsid w:val="00991022"/>
    <w:rsid w:val="0099163E"/>
    <w:rsid w:val="00991EBD"/>
    <w:rsid w:val="00993015"/>
    <w:rsid w:val="00993F2A"/>
    <w:rsid w:val="00995299"/>
    <w:rsid w:val="0099563F"/>
    <w:rsid w:val="00995FF1"/>
    <w:rsid w:val="0099616B"/>
    <w:rsid w:val="0099646C"/>
    <w:rsid w:val="00997B04"/>
    <w:rsid w:val="009A056B"/>
    <w:rsid w:val="009A0896"/>
    <w:rsid w:val="009A0D3A"/>
    <w:rsid w:val="009A3EF7"/>
    <w:rsid w:val="009A4DC6"/>
    <w:rsid w:val="009A5E5F"/>
    <w:rsid w:val="009A5F0A"/>
    <w:rsid w:val="009A7131"/>
    <w:rsid w:val="009A7250"/>
    <w:rsid w:val="009A7E10"/>
    <w:rsid w:val="009B0C71"/>
    <w:rsid w:val="009B1892"/>
    <w:rsid w:val="009B1B01"/>
    <w:rsid w:val="009B371B"/>
    <w:rsid w:val="009B41CA"/>
    <w:rsid w:val="009B5058"/>
    <w:rsid w:val="009B55C2"/>
    <w:rsid w:val="009B78A8"/>
    <w:rsid w:val="009B798C"/>
    <w:rsid w:val="009C1079"/>
    <w:rsid w:val="009C1564"/>
    <w:rsid w:val="009C1AB5"/>
    <w:rsid w:val="009C1B53"/>
    <w:rsid w:val="009C1D16"/>
    <w:rsid w:val="009C2A19"/>
    <w:rsid w:val="009C42C1"/>
    <w:rsid w:val="009C55CF"/>
    <w:rsid w:val="009C56F1"/>
    <w:rsid w:val="009C5BB2"/>
    <w:rsid w:val="009C5EB6"/>
    <w:rsid w:val="009C5F11"/>
    <w:rsid w:val="009C79A9"/>
    <w:rsid w:val="009D013C"/>
    <w:rsid w:val="009D030D"/>
    <w:rsid w:val="009D0E0A"/>
    <w:rsid w:val="009D12D1"/>
    <w:rsid w:val="009D1D30"/>
    <w:rsid w:val="009D241F"/>
    <w:rsid w:val="009D38EB"/>
    <w:rsid w:val="009D41A3"/>
    <w:rsid w:val="009D4568"/>
    <w:rsid w:val="009D4D9F"/>
    <w:rsid w:val="009D5E43"/>
    <w:rsid w:val="009D730D"/>
    <w:rsid w:val="009D791B"/>
    <w:rsid w:val="009D7E3E"/>
    <w:rsid w:val="009E0AE5"/>
    <w:rsid w:val="009E0FE2"/>
    <w:rsid w:val="009E15F2"/>
    <w:rsid w:val="009E19F2"/>
    <w:rsid w:val="009E1A42"/>
    <w:rsid w:val="009E2E49"/>
    <w:rsid w:val="009E3AEA"/>
    <w:rsid w:val="009E3E42"/>
    <w:rsid w:val="009E5638"/>
    <w:rsid w:val="009E698F"/>
    <w:rsid w:val="009F012A"/>
    <w:rsid w:val="009F309B"/>
    <w:rsid w:val="009F356C"/>
    <w:rsid w:val="009F536E"/>
    <w:rsid w:val="009F55D3"/>
    <w:rsid w:val="009F5B79"/>
    <w:rsid w:val="009F5EF1"/>
    <w:rsid w:val="009F6BF8"/>
    <w:rsid w:val="009F6F65"/>
    <w:rsid w:val="00A01BDC"/>
    <w:rsid w:val="00A02348"/>
    <w:rsid w:val="00A02FEB"/>
    <w:rsid w:val="00A03097"/>
    <w:rsid w:val="00A03A4F"/>
    <w:rsid w:val="00A056D4"/>
    <w:rsid w:val="00A05754"/>
    <w:rsid w:val="00A06FCC"/>
    <w:rsid w:val="00A07C48"/>
    <w:rsid w:val="00A1078D"/>
    <w:rsid w:val="00A13CB6"/>
    <w:rsid w:val="00A14780"/>
    <w:rsid w:val="00A15BBF"/>
    <w:rsid w:val="00A1687C"/>
    <w:rsid w:val="00A17244"/>
    <w:rsid w:val="00A178C8"/>
    <w:rsid w:val="00A201B0"/>
    <w:rsid w:val="00A2223F"/>
    <w:rsid w:val="00A227F5"/>
    <w:rsid w:val="00A238F9"/>
    <w:rsid w:val="00A24A06"/>
    <w:rsid w:val="00A24E7F"/>
    <w:rsid w:val="00A24E8B"/>
    <w:rsid w:val="00A25CDE"/>
    <w:rsid w:val="00A2723F"/>
    <w:rsid w:val="00A274B8"/>
    <w:rsid w:val="00A30E01"/>
    <w:rsid w:val="00A30F04"/>
    <w:rsid w:val="00A3255B"/>
    <w:rsid w:val="00A32D42"/>
    <w:rsid w:val="00A34065"/>
    <w:rsid w:val="00A34A65"/>
    <w:rsid w:val="00A357F8"/>
    <w:rsid w:val="00A36976"/>
    <w:rsid w:val="00A40839"/>
    <w:rsid w:val="00A40935"/>
    <w:rsid w:val="00A40C19"/>
    <w:rsid w:val="00A41398"/>
    <w:rsid w:val="00A42CA5"/>
    <w:rsid w:val="00A432C4"/>
    <w:rsid w:val="00A43660"/>
    <w:rsid w:val="00A439F4"/>
    <w:rsid w:val="00A43FC2"/>
    <w:rsid w:val="00A447FF"/>
    <w:rsid w:val="00A45649"/>
    <w:rsid w:val="00A4690F"/>
    <w:rsid w:val="00A47AFF"/>
    <w:rsid w:val="00A47E18"/>
    <w:rsid w:val="00A50185"/>
    <w:rsid w:val="00A50428"/>
    <w:rsid w:val="00A50DD9"/>
    <w:rsid w:val="00A53337"/>
    <w:rsid w:val="00A5386F"/>
    <w:rsid w:val="00A53BF5"/>
    <w:rsid w:val="00A53F07"/>
    <w:rsid w:val="00A54208"/>
    <w:rsid w:val="00A54613"/>
    <w:rsid w:val="00A54684"/>
    <w:rsid w:val="00A54A3F"/>
    <w:rsid w:val="00A55E2D"/>
    <w:rsid w:val="00A55E61"/>
    <w:rsid w:val="00A5635D"/>
    <w:rsid w:val="00A57AAC"/>
    <w:rsid w:val="00A601A2"/>
    <w:rsid w:val="00A60CA9"/>
    <w:rsid w:val="00A60F93"/>
    <w:rsid w:val="00A617C3"/>
    <w:rsid w:val="00A61E5C"/>
    <w:rsid w:val="00A61F95"/>
    <w:rsid w:val="00A620A7"/>
    <w:rsid w:val="00A62DB3"/>
    <w:rsid w:val="00A63012"/>
    <w:rsid w:val="00A63800"/>
    <w:rsid w:val="00A63A26"/>
    <w:rsid w:val="00A63AB4"/>
    <w:rsid w:val="00A64979"/>
    <w:rsid w:val="00A64B97"/>
    <w:rsid w:val="00A650DA"/>
    <w:rsid w:val="00A65CE0"/>
    <w:rsid w:val="00A66177"/>
    <w:rsid w:val="00A675A4"/>
    <w:rsid w:val="00A70A8C"/>
    <w:rsid w:val="00A70B03"/>
    <w:rsid w:val="00A71567"/>
    <w:rsid w:val="00A7178F"/>
    <w:rsid w:val="00A730F5"/>
    <w:rsid w:val="00A744F3"/>
    <w:rsid w:val="00A75101"/>
    <w:rsid w:val="00A81B84"/>
    <w:rsid w:val="00A81ED8"/>
    <w:rsid w:val="00A82572"/>
    <w:rsid w:val="00A83FD9"/>
    <w:rsid w:val="00A87202"/>
    <w:rsid w:val="00A87F85"/>
    <w:rsid w:val="00A9001E"/>
    <w:rsid w:val="00A9072C"/>
    <w:rsid w:val="00A907C9"/>
    <w:rsid w:val="00A90AA7"/>
    <w:rsid w:val="00A91596"/>
    <w:rsid w:val="00A91864"/>
    <w:rsid w:val="00A9209D"/>
    <w:rsid w:val="00A922FC"/>
    <w:rsid w:val="00A9293F"/>
    <w:rsid w:val="00A92990"/>
    <w:rsid w:val="00A94C7E"/>
    <w:rsid w:val="00A94EB3"/>
    <w:rsid w:val="00A96414"/>
    <w:rsid w:val="00A9791D"/>
    <w:rsid w:val="00AA0255"/>
    <w:rsid w:val="00AA143B"/>
    <w:rsid w:val="00AA14EA"/>
    <w:rsid w:val="00AA1DB7"/>
    <w:rsid w:val="00AA1DFA"/>
    <w:rsid w:val="00AA3B95"/>
    <w:rsid w:val="00AA4C32"/>
    <w:rsid w:val="00AA569F"/>
    <w:rsid w:val="00AA598E"/>
    <w:rsid w:val="00AA5C38"/>
    <w:rsid w:val="00AA5C8C"/>
    <w:rsid w:val="00AA5DDC"/>
    <w:rsid w:val="00AA749D"/>
    <w:rsid w:val="00AA789C"/>
    <w:rsid w:val="00AB03B8"/>
    <w:rsid w:val="00AB1276"/>
    <w:rsid w:val="00AB1EC7"/>
    <w:rsid w:val="00AB4B8E"/>
    <w:rsid w:val="00AB63B6"/>
    <w:rsid w:val="00AC0A97"/>
    <w:rsid w:val="00AC0ADF"/>
    <w:rsid w:val="00AC10CF"/>
    <w:rsid w:val="00AC1537"/>
    <w:rsid w:val="00AC1D44"/>
    <w:rsid w:val="00AC20ED"/>
    <w:rsid w:val="00AC2808"/>
    <w:rsid w:val="00AC2A5E"/>
    <w:rsid w:val="00AC2FCF"/>
    <w:rsid w:val="00AC4705"/>
    <w:rsid w:val="00AC4EC8"/>
    <w:rsid w:val="00AC54CA"/>
    <w:rsid w:val="00AC678D"/>
    <w:rsid w:val="00AC7E6F"/>
    <w:rsid w:val="00AD1045"/>
    <w:rsid w:val="00AD1369"/>
    <w:rsid w:val="00AD18B2"/>
    <w:rsid w:val="00AD1F99"/>
    <w:rsid w:val="00AD2233"/>
    <w:rsid w:val="00AD23A1"/>
    <w:rsid w:val="00AD2979"/>
    <w:rsid w:val="00AD2AC8"/>
    <w:rsid w:val="00AD314F"/>
    <w:rsid w:val="00AD3289"/>
    <w:rsid w:val="00AD4A98"/>
    <w:rsid w:val="00AD532C"/>
    <w:rsid w:val="00AD5795"/>
    <w:rsid w:val="00AD5D26"/>
    <w:rsid w:val="00AD62DA"/>
    <w:rsid w:val="00AD6C5B"/>
    <w:rsid w:val="00AD7435"/>
    <w:rsid w:val="00AD7541"/>
    <w:rsid w:val="00AD75D9"/>
    <w:rsid w:val="00AE2C8A"/>
    <w:rsid w:val="00AE3938"/>
    <w:rsid w:val="00AE3A99"/>
    <w:rsid w:val="00AE4B40"/>
    <w:rsid w:val="00AE7043"/>
    <w:rsid w:val="00AE75D1"/>
    <w:rsid w:val="00AE77F4"/>
    <w:rsid w:val="00AF0E97"/>
    <w:rsid w:val="00AF192F"/>
    <w:rsid w:val="00AF26C3"/>
    <w:rsid w:val="00AF2E79"/>
    <w:rsid w:val="00AF5225"/>
    <w:rsid w:val="00AF562C"/>
    <w:rsid w:val="00AF5C3C"/>
    <w:rsid w:val="00AF5E27"/>
    <w:rsid w:val="00AF6339"/>
    <w:rsid w:val="00AF6E89"/>
    <w:rsid w:val="00B010A3"/>
    <w:rsid w:val="00B0270E"/>
    <w:rsid w:val="00B02D2A"/>
    <w:rsid w:val="00B03D55"/>
    <w:rsid w:val="00B062B9"/>
    <w:rsid w:val="00B064F9"/>
    <w:rsid w:val="00B06F70"/>
    <w:rsid w:val="00B07FED"/>
    <w:rsid w:val="00B10634"/>
    <w:rsid w:val="00B10CC7"/>
    <w:rsid w:val="00B10E3B"/>
    <w:rsid w:val="00B1178C"/>
    <w:rsid w:val="00B1287A"/>
    <w:rsid w:val="00B143CD"/>
    <w:rsid w:val="00B14712"/>
    <w:rsid w:val="00B15BC2"/>
    <w:rsid w:val="00B15F66"/>
    <w:rsid w:val="00B16417"/>
    <w:rsid w:val="00B16D93"/>
    <w:rsid w:val="00B20ECB"/>
    <w:rsid w:val="00B214FA"/>
    <w:rsid w:val="00B21789"/>
    <w:rsid w:val="00B2180E"/>
    <w:rsid w:val="00B21C63"/>
    <w:rsid w:val="00B22083"/>
    <w:rsid w:val="00B22BAD"/>
    <w:rsid w:val="00B23ACD"/>
    <w:rsid w:val="00B2543E"/>
    <w:rsid w:val="00B2665A"/>
    <w:rsid w:val="00B27D69"/>
    <w:rsid w:val="00B27E3B"/>
    <w:rsid w:val="00B3051E"/>
    <w:rsid w:val="00B3105B"/>
    <w:rsid w:val="00B311CD"/>
    <w:rsid w:val="00B319A6"/>
    <w:rsid w:val="00B34B83"/>
    <w:rsid w:val="00B35223"/>
    <w:rsid w:val="00B35E52"/>
    <w:rsid w:val="00B36D34"/>
    <w:rsid w:val="00B37B39"/>
    <w:rsid w:val="00B411E4"/>
    <w:rsid w:val="00B438F1"/>
    <w:rsid w:val="00B46025"/>
    <w:rsid w:val="00B46182"/>
    <w:rsid w:val="00B467C6"/>
    <w:rsid w:val="00B501A2"/>
    <w:rsid w:val="00B5059D"/>
    <w:rsid w:val="00B50F95"/>
    <w:rsid w:val="00B51314"/>
    <w:rsid w:val="00B53420"/>
    <w:rsid w:val="00B551D3"/>
    <w:rsid w:val="00B552E8"/>
    <w:rsid w:val="00B56798"/>
    <w:rsid w:val="00B57BD0"/>
    <w:rsid w:val="00B6066D"/>
    <w:rsid w:val="00B60A89"/>
    <w:rsid w:val="00B60C41"/>
    <w:rsid w:val="00B613A4"/>
    <w:rsid w:val="00B6233F"/>
    <w:rsid w:val="00B62CE5"/>
    <w:rsid w:val="00B64117"/>
    <w:rsid w:val="00B651F7"/>
    <w:rsid w:val="00B65B02"/>
    <w:rsid w:val="00B66DD6"/>
    <w:rsid w:val="00B67A56"/>
    <w:rsid w:val="00B70D5C"/>
    <w:rsid w:val="00B71729"/>
    <w:rsid w:val="00B728EC"/>
    <w:rsid w:val="00B7549A"/>
    <w:rsid w:val="00B75C86"/>
    <w:rsid w:val="00B76DDE"/>
    <w:rsid w:val="00B81113"/>
    <w:rsid w:val="00B82098"/>
    <w:rsid w:val="00B82674"/>
    <w:rsid w:val="00B82904"/>
    <w:rsid w:val="00B8309E"/>
    <w:rsid w:val="00B833AA"/>
    <w:rsid w:val="00B859F6"/>
    <w:rsid w:val="00B85A6D"/>
    <w:rsid w:val="00B86182"/>
    <w:rsid w:val="00B866AD"/>
    <w:rsid w:val="00B87899"/>
    <w:rsid w:val="00B87FC2"/>
    <w:rsid w:val="00B924D7"/>
    <w:rsid w:val="00B92A9D"/>
    <w:rsid w:val="00B92F4C"/>
    <w:rsid w:val="00B944A1"/>
    <w:rsid w:val="00B946B8"/>
    <w:rsid w:val="00B94A74"/>
    <w:rsid w:val="00B94AD1"/>
    <w:rsid w:val="00B95152"/>
    <w:rsid w:val="00B952EA"/>
    <w:rsid w:val="00B96A6D"/>
    <w:rsid w:val="00B97C02"/>
    <w:rsid w:val="00BA0EBB"/>
    <w:rsid w:val="00BA1CEA"/>
    <w:rsid w:val="00BA1D02"/>
    <w:rsid w:val="00BA35CF"/>
    <w:rsid w:val="00BA3F00"/>
    <w:rsid w:val="00BA4B2A"/>
    <w:rsid w:val="00BA5227"/>
    <w:rsid w:val="00BA6C08"/>
    <w:rsid w:val="00BA70D6"/>
    <w:rsid w:val="00BA782D"/>
    <w:rsid w:val="00BB0521"/>
    <w:rsid w:val="00BB0AB0"/>
    <w:rsid w:val="00BB13C6"/>
    <w:rsid w:val="00BB1CBC"/>
    <w:rsid w:val="00BB279B"/>
    <w:rsid w:val="00BB2B56"/>
    <w:rsid w:val="00BB3402"/>
    <w:rsid w:val="00BB395D"/>
    <w:rsid w:val="00BB3969"/>
    <w:rsid w:val="00BB4946"/>
    <w:rsid w:val="00BB5495"/>
    <w:rsid w:val="00BB6D93"/>
    <w:rsid w:val="00BB6F43"/>
    <w:rsid w:val="00BB76A0"/>
    <w:rsid w:val="00BC0D9F"/>
    <w:rsid w:val="00BC1786"/>
    <w:rsid w:val="00BC2C48"/>
    <w:rsid w:val="00BC3C78"/>
    <w:rsid w:val="00BC3E54"/>
    <w:rsid w:val="00BC425E"/>
    <w:rsid w:val="00BC522C"/>
    <w:rsid w:val="00BC5336"/>
    <w:rsid w:val="00BC5A68"/>
    <w:rsid w:val="00BC6766"/>
    <w:rsid w:val="00BC6DA7"/>
    <w:rsid w:val="00BC6E8D"/>
    <w:rsid w:val="00BD015B"/>
    <w:rsid w:val="00BD080F"/>
    <w:rsid w:val="00BD172E"/>
    <w:rsid w:val="00BD31B5"/>
    <w:rsid w:val="00BD5050"/>
    <w:rsid w:val="00BD5185"/>
    <w:rsid w:val="00BD5193"/>
    <w:rsid w:val="00BD5A22"/>
    <w:rsid w:val="00BD68DA"/>
    <w:rsid w:val="00BD70D5"/>
    <w:rsid w:val="00BD73A6"/>
    <w:rsid w:val="00BE00B4"/>
    <w:rsid w:val="00BE091F"/>
    <w:rsid w:val="00BE0C64"/>
    <w:rsid w:val="00BE1180"/>
    <w:rsid w:val="00BE2B10"/>
    <w:rsid w:val="00BE4138"/>
    <w:rsid w:val="00BE51D7"/>
    <w:rsid w:val="00BE70D9"/>
    <w:rsid w:val="00BE7416"/>
    <w:rsid w:val="00BE74E9"/>
    <w:rsid w:val="00BF0486"/>
    <w:rsid w:val="00BF08DC"/>
    <w:rsid w:val="00BF1AB8"/>
    <w:rsid w:val="00BF3336"/>
    <w:rsid w:val="00BF35BA"/>
    <w:rsid w:val="00BF49AF"/>
    <w:rsid w:val="00BF4B70"/>
    <w:rsid w:val="00BF5A93"/>
    <w:rsid w:val="00BF6261"/>
    <w:rsid w:val="00BF6B94"/>
    <w:rsid w:val="00BF6DA8"/>
    <w:rsid w:val="00BF73E5"/>
    <w:rsid w:val="00C01316"/>
    <w:rsid w:val="00C013AD"/>
    <w:rsid w:val="00C01A23"/>
    <w:rsid w:val="00C02349"/>
    <w:rsid w:val="00C02D9A"/>
    <w:rsid w:val="00C04159"/>
    <w:rsid w:val="00C0463B"/>
    <w:rsid w:val="00C05E22"/>
    <w:rsid w:val="00C06B8D"/>
    <w:rsid w:val="00C07102"/>
    <w:rsid w:val="00C072C9"/>
    <w:rsid w:val="00C07BB8"/>
    <w:rsid w:val="00C07D0F"/>
    <w:rsid w:val="00C12BC3"/>
    <w:rsid w:val="00C12C12"/>
    <w:rsid w:val="00C12F8E"/>
    <w:rsid w:val="00C13079"/>
    <w:rsid w:val="00C149D8"/>
    <w:rsid w:val="00C14C6F"/>
    <w:rsid w:val="00C157D3"/>
    <w:rsid w:val="00C15B66"/>
    <w:rsid w:val="00C17A0F"/>
    <w:rsid w:val="00C217CF"/>
    <w:rsid w:val="00C225F7"/>
    <w:rsid w:val="00C24793"/>
    <w:rsid w:val="00C272FD"/>
    <w:rsid w:val="00C30061"/>
    <w:rsid w:val="00C305B7"/>
    <w:rsid w:val="00C309DA"/>
    <w:rsid w:val="00C30FD7"/>
    <w:rsid w:val="00C328DE"/>
    <w:rsid w:val="00C33A6E"/>
    <w:rsid w:val="00C33F4A"/>
    <w:rsid w:val="00C3445A"/>
    <w:rsid w:val="00C344BA"/>
    <w:rsid w:val="00C35A97"/>
    <w:rsid w:val="00C360B6"/>
    <w:rsid w:val="00C36454"/>
    <w:rsid w:val="00C36931"/>
    <w:rsid w:val="00C37A75"/>
    <w:rsid w:val="00C37DE5"/>
    <w:rsid w:val="00C37E7A"/>
    <w:rsid w:val="00C408B9"/>
    <w:rsid w:val="00C4125F"/>
    <w:rsid w:val="00C414D3"/>
    <w:rsid w:val="00C41C88"/>
    <w:rsid w:val="00C435C2"/>
    <w:rsid w:val="00C4425B"/>
    <w:rsid w:val="00C4493E"/>
    <w:rsid w:val="00C44B65"/>
    <w:rsid w:val="00C44CE0"/>
    <w:rsid w:val="00C45759"/>
    <w:rsid w:val="00C45D33"/>
    <w:rsid w:val="00C47B96"/>
    <w:rsid w:val="00C51259"/>
    <w:rsid w:val="00C515CB"/>
    <w:rsid w:val="00C51922"/>
    <w:rsid w:val="00C53721"/>
    <w:rsid w:val="00C5381C"/>
    <w:rsid w:val="00C54BFC"/>
    <w:rsid w:val="00C567FC"/>
    <w:rsid w:val="00C57269"/>
    <w:rsid w:val="00C60729"/>
    <w:rsid w:val="00C60813"/>
    <w:rsid w:val="00C6203A"/>
    <w:rsid w:val="00C620EE"/>
    <w:rsid w:val="00C62CBD"/>
    <w:rsid w:val="00C63A4D"/>
    <w:rsid w:val="00C63BF4"/>
    <w:rsid w:val="00C64C51"/>
    <w:rsid w:val="00C64EB9"/>
    <w:rsid w:val="00C64F6E"/>
    <w:rsid w:val="00C65BA4"/>
    <w:rsid w:val="00C6623F"/>
    <w:rsid w:val="00C6693D"/>
    <w:rsid w:val="00C669AF"/>
    <w:rsid w:val="00C66E23"/>
    <w:rsid w:val="00C67E22"/>
    <w:rsid w:val="00C7067B"/>
    <w:rsid w:val="00C73491"/>
    <w:rsid w:val="00C74272"/>
    <w:rsid w:val="00C75AD5"/>
    <w:rsid w:val="00C75B9F"/>
    <w:rsid w:val="00C760F8"/>
    <w:rsid w:val="00C76840"/>
    <w:rsid w:val="00C801BA"/>
    <w:rsid w:val="00C8177F"/>
    <w:rsid w:val="00C81D53"/>
    <w:rsid w:val="00C82A6F"/>
    <w:rsid w:val="00C831A7"/>
    <w:rsid w:val="00C83F58"/>
    <w:rsid w:val="00C84120"/>
    <w:rsid w:val="00C85AFC"/>
    <w:rsid w:val="00C903CB"/>
    <w:rsid w:val="00C91352"/>
    <w:rsid w:val="00C921DA"/>
    <w:rsid w:val="00C922AD"/>
    <w:rsid w:val="00C92E7D"/>
    <w:rsid w:val="00C947C4"/>
    <w:rsid w:val="00C94FAB"/>
    <w:rsid w:val="00C95E49"/>
    <w:rsid w:val="00C95E77"/>
    <w:rsid w:val="00C96170"/>
    <w:rsid w:val="00C966B7"/>
    <w:rsid w:val="00C9751A"/>
    <w:rsid w:val="00C975E0"/>
    <w:rsid w:val="00C97812"/>
    <w:rsid w:val="00CA119D"/>
    <w:rsid w:val="00CA2061"/>
    <w:rsid w:val="00CA210C"/>
    <w:rsid w:val="00CA28D3"/>
    <w:rsid w:val="00CA2931"/>
    <w:rsid w:val="00CA3243"/>
    <w:rsid w:val="00CA3360"/>
    <w:rsid w:val="00CA34C2"/>
    <w:rsid w:val="00CA3549"/>
    <w:rsid w:val="00CA3BB5"/>
    <w:rsid w:val="00CA3F26"/>
    <w:rsid w:val="00CA4B89"/>
    <w:rsid w:val="00CA55FF"/>
    <w:rsid w:val="00CB01C7"/>
    <w:rsid w:val="00CB04B0"/>
    <w:rsid w:val="00CB0FA2"/>
    <w:rsid w:val="00CB1D01"/>
    <w:rsid w:val="00CB254E"/>
    <w:rsid w:val="00CB4902"/>
    <w:rsid w:val="00CB4EF5"/>
    <w:rsid w:val="00CB5404"/>
    <w:rsid w:val="00CB6BFB"/>
    <w:rsid w:val="00CB7316"/>
    <w:rsid w:val="00CB7E02"/>
    <w:rsid w:val="00CC029B"/>
    <w:rsid w:val="00CC0A99"/>
    <w:rsid w:val="00CC0B1C"/>
    <w:rsid w:val="00CC0EBB"/>
    <w:rsid w:val="00CC1D37"/>
    <w:rsid w:val="00CC2437"/>
    <w:rsid w:val="00CC2C7D"/>
    <w:rsid w:val="00CC3045"/>
    <w:rsid w:val="00CC321A"/>
    <w:rsid w:val="00CC3BB9"/>
    <w:rsid w:val="00CC5276"/>
    <w:rsid w:val="00CC5832"/>
    <w:rsid w:val="00CC61C0"/>
    <w:rsid w:val="00CD0E65"/>
    <w:rsid w:val="00CD322D"/>
    <w:rsid w:val="00CD3715"/>
    <w:rsid w:val="00CD49D2"/>
    <w:rsid w:val="00CD55D1"/>
    <w:rsid w:val="00CD5768"/>
    <w:rsid w:val="00CD5D32"/>
    <w:rsid w:val="00CD5DBC"/>
    <w:rsid w:val="00CD771B"/>
    <w:rsid w:val="00CD7C88"/>
    <w:rsid w:val="00CE0747"/>
    <w:rsid w:val="00CE0D16"/>
    <w:rsid w:val="00CE192C"/>
    <w:rsid w:val="00CE2A00"/>
    <w:rsid w:val="00CE451C"/>
    <w:rsid w:val="00CE4BBC"/>
    <w:rsid w:val="00CE4E05"/>
    <w:rsid w:val="00CE4EE2"/>
    <w:rsid w:val="00CE5DD6"/>
    <w:rsid w:val="00CE5F0C"/>
    <w:rsid w:val="00CE7477"/>
    <w:rsid w:val="00CE79F8"/>
    <w:rsid w:val="00CF0017"/>
    <w:rsid w:val="00CF0E7B"/>
    <w:rsid w:val="00CF1C07"/>
    <w:rsid w:val="00CF20C3"/>
    <w:rsid w:val="00CF3A9E"/>
    <w:rsid w:val="00CF3C16"/>
    <w:rsid w:val="00CF46C7"/>
    <w:rsid w:val="00CF6D58"/>
    <w:rsid w:val="00CF78F6"/>
    <w:rsid w:val="00D000FC"/>
    <w:rsid w:val="00D00A6C"/>
    <w:rsid w:val="00D00F73"/>
    <w:rsid w:val="00D02239"/>
    <w:rsid w:val="00D02E29"/>
    <w:rsid w:val="00D03D39"/>
    <w:rsid w:val="00D03E59"/>
    <w:rsid w:val="00D040AC"/>
    <w:rsid w:val="00D041D3"/>
    <w:rsid w:val="00D047E9"/>
    <w:rsid w:val="00D04857"/>
    <w:rsid w:val="00D06203"/>
    <w:rsid w:val="00D065FC"/>
    <w:rsid w:val="00D06713"/>
    <w:rsid w:val="00D06E0F"/>
    <w:rsid w:val="00D06EB9"/>
    <w:rsid w:val="00D07122"/>
    <w:rsid w:val="00D100D4"/>
    <w:rsid w:val="00D10D4B"/>
    <w:rsid w:val="00D121DE"/>
    <w:rsid w:val="00D12D37"/>
    <w:rsid w:val="00D15B8E"/>
    <w:rsid w:val="00D15D47"/>
    <w:rsid w:val="00D1702B"/>
    <w:rsid w:val="00D1792F"/>
    <w:rsid w:val="00D17FE5"/>
    <w:rsid w:val="00D200DE"/>
    <w:rsid w:val="00D20B5A"/>
    <w:rsid w:val="00D20C38"/>
    <w:rsid w:val="00D211BA"/>
    <w:rsid w:val="00D2179A"/>
    <w:rsid w:val="00D2213C"/>
    <w:rsid w:val="00D232C0"/>
    <w:rsid w:val="00D2341B"/>
    <w:rsid w:val="00D235F7"/>
    <w:rsid w:val="00D23B3F"/>
    <w:rsid w:val="00D24132"/>
    <w:rsid w:val="00D243D8"/>
    <w:rsid w:val="00D24805"/>
    <w:rsid w:val="00D2540B"/>
    <w:rsid w:val="00D2596F"/>
    <w:rsid w:val="00D26214"/>
    <w:rsid w:val="00D267AA"/>
    <w:rsid w:val="00D269AF"/>
    <w:rsid w:val="00D27A02"/>
    <w:rsid w:val="00D301EE"/>
    <w:rsid w:val="00D3335E"/>
    <w:rsid w:val="00D34CA3"/>
    <w:rsid w:val="00D34ED7"/>
    <w:rsid w:val="00D35B62"/>
    <w:rsid w:val="00D3602A"/>
    <w:rsid w:val="00D371D7"/>
    <w:rsid w:val="00D37798"/>
    <w:rsid w:val="00D37DFB"/>
    <w:rsid w:val="00D41F59"/>
    <w:rsid w:val="00D43CC5"/>
    <w:rsid w:val="00D44D9E"/>
    <w:rsid w:val="00D44FC7"/>
    <w:rsid w:val="00D45645"/>
    <w:rsid w:val="00D45677"/>
    <w:rsid w:val="00D4582A"/>
    <w:rsid w:val="00D45EA9"/>
    <w:rsid w:val="00D461DE"/>
    <w:rsid w:val="00D5019C"/>
    <w:rsid w:val="00D50D27"/>
    <w:rsid w:val="00D52649"/>
    <w:rsid w:val="00D57166"/>
    <w:rsid w:val="00D5749E"/>
    <w:rsid w:val="00D60F03"/>
    <w:rsid w:val="00D61337"/>
    <w:rsid w:val="00D626AC"/>
    <w:rsid w:val="00D641C4"/>
    <w:rsid w:val="00D647C9"/>
    <w:rsid w:val="00D64D9E"/>
    <w:rsid w:val="00D65751"/>
    <w:rsid w:val="00D66F9C"/>
    <w:rsid w:val="00D70223"/>
    <w:rsid w:val="00D72E0A"/>
    <w:rsid w:val="00D74FF2"/>
    <w:rsid w:val="00D768C0"/>
    <w:rsid w:val="00D77161"/>
    <w:rsid w:val="00D776B8"/>
    <w:rsid w:val="00D7790A"/>
    <w:rsid w:val="00D800F3"/>
    <w:rsid w:val="00D8073C"/>
    <w:rsid w:val="00D80AB6"/>
    <w:rsid w:val="00D831EB"/>
    <w:rsid w:val="00D833B1"/>
    <w:rsid w:val="00D83753"/>
    <w:rsid w:val="00D83AC2"/>
    <w:rsid w:val="00D83E88"/>
    <w:rsid w:val="00D83FCE"/>
    <w:rsid w:val="00D842A6"/>
    <w:rsid w:val="00D8598C"/>
    <w:rsid w:val="00D85C98"/>
    <w:rsid w:val="00D86BAB"/>
    <w:rsid w:val="00D86F37"/>
    <w:rsid w:val="00D876D0"/>
    <w:rsid w:val="00D903D3"/>
    <w:rsid w:val="00D904C5"/>
    <w:rsid w:val="00D91AC8"/>
    <w:rsid w:val="00D92C71"/>
    <w:rsid w:val="00D934F4"/>
    <w:rsid w:val="00D935EC"/>
    <w:rsid w:val="00D93AAC"/>
    <w:rsid w:val="00D93D68"/>
    <w:rsid w:val="00D94913"/>
    <w:rsid w:val="00D9502A"/>
    <w:rsid w:val="00D95F86"/>
    <w:rsid w:val="00DA0459"/>
    <w:rsid w:val="00DA0DBF"/>
    <w:rsid w:val="00DA19A4"/>
    <w:rsid w:val="00DA22E9"/>
    <w:rsid w:val="00DA2394"/>
    <w:rsid w:val="00DA2A54"/>
    <w:rsid w:val="00DA2D73"/>
    <w:rsid w:val="00DA2F22"/>
    <w:rsid w:val="00DA3580"/>
    <w:rsid w:val="00DA4014"/>
    <w:rsid w:val="00DA5269"/>
    <w:rsid w:val="00DA52A4"/>
    <w:rsid w:val="00DA58AF"/>
    <w:rsid w:val="00DA77F5"/>
    <w:rsid w:val="00DB063E"/>
    <w:rsid w:val="00DB1437"/>
    <w:rsid w:val="00DB169D"/>
    <w:rsid w:val="00DB208D"/>
    <w:rsid w:val="00DB2D92"/>
    <w:rsid w:val="00DB36EB"/>
    <w:rsid w:val="00DB36EC"/>
    <w:rsid w:val="00DB49CC"/>
    <w:rsid w:val="00DB5D49"/>
    <w:rsid w:val="00DB7F22"/>
    <w:rsid w:val="00DC01C9"/>
    <w:rsid w:val="00DC02EC"/>
    <w:rsid w:val="00DC053C"/>
    <w:rsid w:val="00DC0A87"/>
    <w:rsid w:val="00DC0F13"/>
    <w:rsid w:val="00DC13B1"/>
    <w:rsid w:val="00DC1601"/>
    <w:rsid w:val="00DC35D4"/>
    <w:rsid w:val="00DC4061"/>
    <w:rsid w:val="00DC4E69"/>
    <w:rsid w:val="00DC51EC"/>
    <w:rsid w:val="00DC71AD"/>
    <w:rsid w:val="00DD0813"/>
    <w:rsid w:val="00DD0BD4"/>
    <w:rsid w:val="00DD0C3B"/>
    <w:rsid w:val="00DD1506"/>
    <w:rsid w:val="00DD3C76"/>
    <w:rsid w:val="00DD44C0"/>
    <w:rsid w:val="00DD460C"/>
    <w:rsid w:val="00DD4C16"/>
    <w:rsid w:val="00DD5C27"/>
    <w:rsid w:val="00DD68F9"/>
    <w:rsid w:val="00DD69AB"/>
    <w:rsid w:val="00DD75F4"/>
    <w:rsid w:val="00DE006C"/>
    <w:rsid w:val="00DE06EA"/>
    <w:rsid w:val="00DE12FB"/>
    <w:rsid w:val="00DE279E"/>
    <w:rsid w:val="00DE2998"/>
    <w:rsid w:val="00DE424F"/>
    <w:rsid w:val="00DE4675"/>
    <w:rsid w:val="00DE4FC0"/>
    <w:rsid w:val="00DE5B57"/>
    <w:rsid w:val="00DE5E23"/>
    <w:rsid w:val="00DE6139"/>
    <w:rsid w:val="00DE6E89"/>
    <w:rsid w:val="00DF07E3"/>
    <w:rsid w:val="00DF0B3E"/>
    <w:rsid w:val="00DF18B9"/>
    <w:rsid w:val="00DF1A08"/>
    <w:rsid w:val="00DF1D17"/>
    <w:rsid w:val="00DF2A76"/>
    <w:rsid w:val="00DF2D2D"/>
    <w:rsid w:val="00DF2F31"/>
    <w:rsid w:val="00DF328C"/>
    <w:rsid w:val="00DF3C17"/>
    <w:rsid w:val="00DF4131"/>
    <w:rsid w:val="00DF4322"/>
    <w:rsid w:val="00DF48DF"/>
    <w:rsid w:val="00DF4CB4"/>
    <w:rsid w:val="00DF5FB7"/>
    <w:rsid w:val="00DF6DA4"/>
    <w:rsid w:val="00DF73F8"/>
    <w:rsid w:val="00E00731"/>
    <w:rsid w:val="00E01016"/>
    <w:rsid w:val="00E01460"/>
    <w:rsid w:val="00E01CFD"/>
    <w:rsid w:val="00E02F3F"/>
    <w:rsid w:val="00E02FD9"/>
    <w:rsid w:val="00E03992"/>
    <w:rsid w:val="00E0399B"/>
    <w:rsid w:val="00E04CB7"/>
    <w:rsid w:val="00E05322"/>
    <w:rsid w:val="00E0652C"/>
    <w:rsid w:val="00E06B2D"/>
    <w:rsid w:val="00E0730B"/>
    <w:rsid w:val="00E10E15"/>
    <w:rsid w:val="00E1123C"/>
    <w:rsid w:val="00E113DA"/>
    <w:rsid w:val="00E11919"/>
    <w:rsid w:val="00E12262"/>
    <w:rsid w:val="00E13B32"/>
    <w:rsid w:val="00E14221"/>
    <w:rsid w:val="00E1433B"/>
    <w:rsid w:val="00E15D2D"/>
    <w:rsid w:val="00E16D76"/>
    <w:rsid w:val="00E2043E"/>
    <w:rsid w:val="00E212CA"/>
    <w:rsid w:val="00E21E0A"/>
    <w:rsid w:val="00E22345"/>
    <w:rsid w:val="00E236CC"/>
    <w:rsid w:val="00E23E87"/>
    <w:rsid w:val="00E2435A"/>
    <w:rsid w:val="00E2437F"/>
    <w:rsid w:val="00E24CF7"/>
    <w:rsid w:val="00E26119"/>
    <w:rsid w:val="00E26357"/>
    <w:rsid w:val="00E26A71"/>
    <w:rsid w:val="00E26ECD"/>
    <w:rsid w:val="00E27DE6"/>
    <w:rsid w:val="00E302ED"/>
    <w:rsid w:val="00E30335"/>
    <w:rsid w:val="00E303CB"/>
    <w:rsid w:val="00E30501"/>
    <w:rsid w:val="00E31841"/>
    <w:rsid w:val="00E340AD"/>
    <w:rsid w:val="00E34AC5"/>
    <w:rsid w:val="00E34C94"/>
    <w:rsid w:val="00E35CC1"/>
    <w:rsid w:val="00E35FD1"/>
    <w:rsid w:val="00E36FE2"/>
    <w:rsid w:val="00E375F7"/>
    <w:rsid w:val="00E400DF"/>
    <w:rsid w:val="00E40EA1"/>
    <w:rsid w:val="00E42485"/>
    <w:rsid w:val="00E4288E"/>
    <w:rsid w:val="00E42D7A"/>
    <w:rsid w:val="00E4450E"/>
    <w:rsid w:val="00E4476B"/>
    <w:rsid w:val="00E45251"/>
    <w:rsid w:val="00E46173"/>
    <w:rsid w:val="00E4618D"/>
    <w:rsid w:val="00E470F8"/>
    <w:rsid w:val="00E47A63"/>
    <w:rsid w:val="00E516D3"/>
    <w:rsid w:val="00E51963"/>
    <w:rsid w:val="00E51ADC"/>
    <w:rsid w:val="00E5216A"/>
    <w:rsid w:val="00E52AF6"/>
    <w:rsid w:val="00E53F16"/>
    <w:rsid w:val="00E5406E"/>
    <w:rsid w:val="00E54CA4"/>
    <w:rsid w:val="00E54D75"/>
    <w:rsid w:val="00E54F63"/>
    <w:rsid w:val="00E55466"/>
    <w:rsid w:val="00E55DD2"/>
    <w:rsid w:val="00E55DE5"/>
    <w:rsid w:val="00E57C59"/>
    <w:rsid w:val="00E60252"/>
    <w:rsid w:val="00E60DA6"/>
    <w:rsid w:val="00E6142F"/>
    <w:rsid w:val="00E61E42"/>
    <w:rsid w:val="00E62409"/>
    <w:rsid w:val="00E63A44"/>
    <w:rsid w:val="00E64188"/>
    <w:rsid w:val="00E642E0"/>
    <w:rsid w:val="00E650F3"/>
    <w:rsid w:val="00E6575F"/>
    <w:rsid w:val="00E6647D"/>
    <w:rsid w:val="00E67E55"/>
    <w:rsid w:val="00E71056"/>
    <w:rsid w:val="00E7124F"/>
    <w:rsid w:val="00E74073"/>
    <w:rsid w:val="00E74110"/>
    <w:rsid w:val="00E742E1"/>
    <w:rsid w:val="00E74329"/>
    <w:rsid w:val="00E74635"/>
    <w:rsid w:val="00E74A0F"/>
    <w:rsid w:val="00E75A35"/>
    <w:rsid w:val="00E75B23"/>
    <w:rsid w:val="00E75BC3"/>
    <w:rsid w:val="00E76DAB"/>
    <w:rsid w:val="00E77DA9"/>
    <w:rsid w:val="00E804BE"/>
    <w:rsid w:val="00E83C68"/>
    <w:rsid w:val="00E8440E"/>
    <w:rsid w:val="00E84A8C"/>
    <w:rsid w:val="00E85386"/>
    <w:rsid w:val="00E85FFD"/>
    <w:rsid w:val="00E86C0D"/>
    <w:rsid w:val="00E86C21"/>
    <w:rsid w:val="00E86EC6"/>
    <w:rsid w:val="00E87EB8"/>
    <w:rsid w:val="00E900CF"/>
    <w:rsid w:val="00E91713"/>
    <w:rsid w:val="00E929DC"/>
    <w:rsid w:val="00E92EAA"/>
    <w:rsid w:val="00E9412D"/>
    <w:rsid w:val="00E94363"/>
    <w:rsid w:val="00E9442C"/>
    <w:rsid w:val="00EA0B72"/>
    <w:rsid w:val="00EA1204"/>
    <w:rsid w:val="00EA289E"/>
    <w:rsid w:val="00EA5058"/>
    <w:rsid w:val="00EA5EC9"/>
    <w:rsid w:val="00EA6188"/>
    <w:rsid w:val="00EA6C4B"/>
    <w:rsid w:val="00EA71F1"/>
    <w:rsid w:val="00EA7299"/>
    <w:rsid w:val="00EA7333"/>
    <w:rsid w:val="00EB0EB6"/>
    <w:rsid w:val="00EB1B37"/>
    <w:rsid w:val="00EB1F39"/>
    <w:rsid w:val="00EB21FC"/>
    <w:rsid w:val="00EB327C"/>
    <w:rsid w:val="00EB3484"/>
    <w:rsid w:val="00EB4779"/>
    <w:rsid w:val="00EB5C1A"/>
    <w:rsid w:val="00EB5CA8"/>
    <w:rsid w:val="00EB6CB3"/>
    <w:rsid w:val="00EB7537"/>
    <w:rsid w:val="00EC2389"/>
    <w:rsid w:val="00EC31F2"/>
    <w:rsid w:val="00EC3493"/>
    <w:rsid w:val="00EC3D44"/>
    <w:rsid w:val="00EC52F4"/>
    <w:rsid w:val="00EC60E7"/>
    <w:rsid w:val="00EC624D"/>
    <w:rsid w:val="00ED1A4E"/>
    <w:rsid w:val="00ED235A"/>
    <w:rsid w:val="00ED285C"/>
    <w:rsid w:val="00ED4423"/>
    <w:rsid w:val="00ED4EE1"/>
    <w:rsid w:val="00ED528A"/>
    <w:rsid w:val="00ED58DF"/>
    <w:rsid w:val="00ED679D"/>
    <w:rsid w:val="00ED6A3D"/>
    <w:rsid w:val="00ED6EB5"/>
    <w:rsid w:val="00ED76C5"/>
    <w:rsid w:val="00EE0279"/>
    <w:rsid w:val="00EE0D9A"/>
    <w:rsid w:val="00EE0E53"/>
    <w:rsid w:val="00EE255C"/>
    <w:rsid w:val="00EE2CC8"/>
    <w:rsid w:val="00EE3EE9"/>
    <w:rsid w:val="00EE54A4"/>
    <w:rsid w:val="00EE5618"/>
    <w:rsid w:val="00EE66F4"/>
    <w:rsid w:val="00EE7D70"/>
    <w:rsid w:val="00EF0B37"/>
    <w:rsid w:val="00EF2606"/>
    <w:rsid w:val="00EF3C36"/>
    <w:rsid w:val="00EF5552"/>
    <w:rsid w:val="00EF5D1C"/>
    <w:rsid w:val="00EF5DAB"/>
    <w:rsid w:val="00EF69AF"/>
    <w:rsid w:val="00EF72F7"/>
    <w:rsid w:val="00EF7A4C"/>
    <w:rsid w:val="00EF7EC4"/>
    <w:rsid w:val="00F00ECF"/>
    <w:rsid w:val="00F011D7"/>
    <w:rsid w:val="00F03467"/>
    <w:rsid w:val="00F041D1"/>
    <w:rsid w:val="00F045A1"/>
    <w:rsid w:val="00F05AC1"/>
    <w:rsid w:val="00F05F2A"/>
    <w:rsid w:val="00F06F48"/>
    <w:rsid w:val="00F123AA"/>
    <w:rsid w:val="00F1249F"/>
    <w:rsid w:val="00F1274E"/>
    <w:rsid w:val="00F129B2"/>
    <w:rsid w:val="00F13937"/>
    <w:rsid w:val="00F15D12"/>
    <w:rsid w:val="00F16205"/>
    <w:rsid w:val="00F16883"/>
    <w:rsid w:val="00F179F2"/>
    <w:rsid w:val="00F20D90"/>
    <w:rsid w:val="00F227EE"/>
    <w:rsid w:val="00F22CFF"/>
    <w:rsid w:val="00F231C1"/>
    <w:rsid w:val="00F2357A"/>
    <w:rsid w:val="00F261F0"/>
    <w:rsid w:val="00F2667E"/>
    <w:rsid w:val="00F26C67"/>
    <w:rsid w:val="00F2709D"/>
    <w:rsid w:val="00F27E11"/>
    <w:rsid w:val="00F27E8F"/>
    <w:rsid w:val="00F30351"/>
    <w:rsid w:val="00F31797"/>
    <w:rsid w:val="00F3188E"/>
    <w:rsid w:val="00F33508"/>
    <w:rsid w:val="00F33D6C"/>
    <w:rsid w:val="00F3609F"/>
    <w:rsid w:val="00F36A26"/>
    <w:rsid w:val="00F374A8"/>
    <w:rsid w:val="00F407EA"/>
    <w:rsid w:val="00F40F71"/>
    <w:rsid w:val="00F42170"/>
    <w:rsid w:val="00F42BC0"/>
    <w:rsid w:val="00F43AFD"/>
    <w:rsid w:val="00F43E85"/>
    <w:rsid w:val="00F440B6"/>
    <w:rsid w:val="00F45A77"/>
    <w:rsid w:val="00F45B2B"/>
    <w:rsid w:val="00F4628D"/>
    <w:rsid w:val="00F4633E"/>
    <w:rsid w:val="00F463BA"/>
    <w:rsid w:val="00F463F7"/>
    <w:rsid w:val="00F501FB"/>
    <w:rsid w:val="00F502BF"/>
    <w:rsid w:val="00F509AF"/>
    <w:rsid w:val="00F51980"/>
    <w:rsid w:val="00F519B5"/>
    <w:rsid w:val="00F523F3"/>
    <w:rsid w:val="00F52E10"/>
    <w:rsid w:val="00F5310A"/>
    <w:rsid w:val="00F53132"/>
    <w:rsid w:val="00F53AFE"/>
    <w:rsid w:val="00F541CD"/>
    <w:rsid w:val="00F55C8B"/>
    <w:rsid w:val="00F55D8D"/>
    <w:rsid w:val="00F56332"/>
    <w:rsid w:val="00F567F3"/>
    <w:rsid w:val="00F56BFE"/>
    <w:rsid w:val="00F57E12"/>
    <w:rsid w:val="00F603CB"/>
    <w:rsid w:val="00F61210"/>
    <w:rsid w:val="00F62C15"/>
    <w:rsid w:val="00F630B3"/>
    <w:rsid w:val="00F6553F"/>
    <w:rsid w:val="00F66852"/>
    <w:rsid w:val="00F66BD3"/>
    <w:rsid w:val="00F674BC"/>
    <w:rsid w:val="00F6758A"/>
    <w:rsid w:val="00F67B19"/>
    <w:rsid w:val="00F70186"/>
    <w:rsid w:val="00F70AF8"/>
    <w:rsid w:val="00F70C8D"/>
    <w:rsid w:val="00F71080"/>
    <w:rsid w:val="00F729CF"/>
    <w:rsid w:val="00F73762"/>
    <w:rsid w:val="00F738E1"/>
    <w:rsid w:val="00F73A03"/>
    <w:rsid w:val="00F743D8"/>
    <w:rsid w:val="00F74AEA"/>
    <w:rsid w:val="00F75012"/>
    <w:rsid w:val="00F750C9"/>
    <w:rsid w:val="00F75A1B"/>
    <w:rsid w:val="00F76802"/>
    <w:rsid w:val="00F77235"/>
    <w:rsid w:val="00F77DA4"/>
    <w:rsid w:val="00F80BA4"/>
    <w:rsid w:val="00F80C9A"/>
    <w:rsid w:val="00F815E5"/>
    <w:rsid w:val="00F81B79"/>
    <w:rsid w:val="00F81F52"/>
    <w:rsid w:val="00F82FAA"/>
    <w:rsid w:val="00F84216"/>
    <w:rsid w:val="00F8499D"/>
    <w:rsid w:val="00F84C18"/>
    <w:rsid w:val="00F85E49"/>
    <w:rsid w:val="00F869FA"/>
    <w:rsid w:val="00F86DDA"/>
    <w:rsid w:val="00F87B5B"/>
    <w:rsid w:val="00F9059B"/>
    <w:rsid w:val="00F919CB"/>
    <w:rsid w:val="00F91E89"/>
    <w:rsid w:val="00F932F8"/>
    <w:rsid w:val="00F93B15"/>
    <w:rsid w:val="00F9414D"/>
    <w:rsid w:val="00F94329"/>
    <w:rsid w:val="00F94A03"/>
    <w:rsid w:val="00F94CEA"/>
    <w:rsid w:val="00F94F2B"/>
    <w:rsid w:val="00F96C3E"/>
    <w:rsid w:val="00FA0090"/>
    <w:rsid w:val="00FA0BCE"/>
    <w:rsid w:val="00FA0E89"/>
    <w:rsid w:val="00FA1616"/>
    <w:rsid w:val="00FA1FB3"/>
    <w:rsid w:val="00FA31D2"/>
    <w:rsid w:val="00FA6B33"/>
    <w:rsid w:val="00FB0436"/>
    <w:rsid w:val="00FB0B67"/>
    <w:rsid w:val="00FB0B79"/>
    <w:rsid w:val="00FB467B"/>
    <w:rsid w:val="00FB4BB8"/>
    <w:rsid w:val="00FB4FB1"/>
    <w:rsid w:val="00FB4FBA"/>
    <w:rsid w:val="00FB57D0"/>
    <w:rsid w:val="00FB7BD6"/>
    <w:rsid w:val="00FC19DB"/>
    <w:rsid w:val="00FC1A67"/>
    <w:rsid w:val="00FC2A06"/>
    <w:rsid w:val="00FC54F0"/>
    <w:rsid w:val="00FC622D"/>
    <w:rsid w:val="00FC6930"/>
    <w:rsid w:val="00FC7D77"/>
    <w:rsid w:val="00FD0F72"/>
    <w:rsid w:val="00FD14DD"/>
    <w:rsid w:val="00FD14FB"/>
    <w:rsid w:val="00FD1D6D"/>
    <w:rsid w:val="00FD2F6E"/>
    <w:rsid w:val="00FD304A"/>
    <w:rsid w:val="00FD3081"/>
    <w:rsid w:val="00FD37FE"/>
    <w:rsid w:val="00FD3969"/>
    <w:rsid w:val="00FD3F85"/>
    <w:rsid w:val="00FD42D3"/>
    <w:rsid w:val="00FD7CF9"/>
    <w:rsid w:val="00FD7E42"/>
    <w:rsid w:val="00FE0D81"/>
    <w:rsid w:val="00FE1DC2"/>
    <w:rsid w:val="00FE2050"/>
    <w:rsid w:val="00FE6893"/>
    <w:rsid w:val="00FF006E"/>
    <w:rsid w:val="00FF02EB"/>
    <w:rsid w:val="00FF0391"/>
    <w:rsid w:val="00FF0A26"/>
    <w:rsid w:val="00FF0A38"/>
    <w:rsid w:val="00FF14DF"/>
    <w:rsid w:val="00FF19FA"/>
    <w:rsid w:val="00FF521A"/>
    <w:rsid w:val="00FF5DDF"/>
    <w:rsid w:val="00FF672D"/>
    <w:rsid w:val="00FF67E8"/>
    <w:rsid w:val="00FF6975"/>
    <w:rsid w:val="00FF6AEA"/>
    <w:rsid w:val="00FF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6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E56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basedOn w:val="Normal"/>
    <w:link w:val="NoSpacingChar"/>
    <w:uiPriority w:val="99"/>
    <w:rsid w:val="00346A90"/>
    <w:pPr>
      <w:spacing w:after="0" w:line="240" w:lineRule="auto"/>
    </w:pPr>
    <w:rPr>
      <w:rFonts w:ascii="Times New Roman" w:hAnsi="Times New Roman"/>
      <w:sz w:val="24"/>
      <w:szCs w:val="32"/>
      <w:lang w:eastAsia="ru-RU"/>
    </w:rPr>
  </w:style>
  <w:style w:type="character" w:customStyle="1" w:styleId="NoSpacingChar">
    <w:name w:val="No Spacing Char"/>
    <w:basedOn w:val="DefaultParagraphFont"/>
    <w:link w:val="1"/>
    <w:uiPriority w:val="99"/>
    <w:locked/>
    <w:rsid w:val="00346A90"/>
    <w:rPr>
      <w:rFonts w:ascii="Times New Roman" w:hAnsi="Times New Roman" w:cs="Times New Roman"/>
      <w:sz w:val="32"/>
      <w:szCs w:val="32"/>
      <w:lang w:eastAsia="ru-RU"/>
    </w:rPr>
  </w:style>
  <w:style w:type="paragraph" w:customStyle="1" w:styleId="Standard">
    <w:name w:val="Standard"/>
    <w:uiPriority w:val="99"/>
    <w:rsid w:val="004F012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ListParagraph">
    <w:name w:val="List Paragraph"/>
    <w:basedOn w:val="Normal"/>
    <w:uiPriority w:val="99"/>
    <w:qFormat/>
    <w:rsid w:val="00A90AA7"/>
    <w:pPr>
      <w:spacing w:after="0" w:line="240" w:lineRule="auto"/>
      <w:ind w:left="720"/>
      <w:contextualSpacing/>
      <w:jc w:val="both"/>
    </w:pPr>
  </w:style>
  <w:style w:type="table" w:styleId="TableGrid">
    <w:name w:val="Table Grid"/>
    <w:basedOn w:val="TableNormal"/>
    <w:uiPriority w:val="99"/>
    <w:rsid w:val="0045271C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2D724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2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6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856</TotalTime>
  <Pages>10</Pages>
  <Words>2535</Words>
  <Characters>14452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Альбина</cp:lastModifiedBy>
  <cp:revision>28</cp:revision>
  <dcterms:created xsi:type="dcterms:W3CDTF">2016-12-05T07:19:00Z</dcterms:created>
  <dcterms:modified xsi:type="dcterms:W3CDTF">2017-01-13T09:06:00Z</dcterms:modified>
</cp:coreProperties>
</file>